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DB4" w:rsidRPr="00E033D0" w:rsidRDefault="006E0DCE" w:rsidP="005B3D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720000" cy="720000"/>
            <wp:effectExtent l="0" t="0" r="0" b="0"/>
            <wp:docPr id="1" name="Рисунок 1" descr="C:\Документооборот\Документы\Эмблем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Документооборот\Документы\Эмблема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DB4" w:rsidRPr="00E033D0" w:rsidRDefault="00774DB4" w:rsidP="005B3D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6A80" w:rsidRPr="00E033D0" w:rsidRDefault="00CA5AE9" w:rsidP="009417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3D0">
        <w:rPr>
          <w:rFonts w:ascii="Times New Roman" w:hAnsi="Times New Roman" w:cs="Times New Roman"/>
          <w:b/>
          <w:sz w:val="28"/>
          <w:szCs w:val="28"/>
        </w:rPr>
        <w:t xml:space="preserve">АДМИНИСТРАЦИЯ </w:t>
      </w:r>
      <w:r w:rsidR="005B3DB3" w:rsidRPr="00E033D0">
        <w:rPr>
          <w:rFonts w:ascii="Times New Roman" w:hAnsi="Times New Roman" w:cs="Times New Roman"/>
          <w:b/>
          <w:sz w:val="28"/>
          <w:szCs w:val="28"/>
        </w:rPr>
        <w:t>АЛЕКСАНДРОВСКО</w:t>
      </w:r>
      <w:r w:rsidRPr="00E033D0">
        <w:rPr>
          <w:rFonts w:ascii="Times New Roman" w:hAnsi="Times New Roman" w:cs="Times New Roman"/>
          <w:b/>
          <w:sz w:val="28"/>
          <w:szCs w:val="28"/>
        </w:rPr>
        <w:t>ГО</w:t>
      </w:r>
      <w:r w:rsidR="005B3DB3" w:rsidRPr="00E033D0">
        <w:rPr>
          <w:rFonts w:ascii="Times New Roman" w:hAnsi="Times New Roman" w:cs="Times New Roman"/>
          <w:b/>
          <w:sz w:val="28"/>
          <w:szCs w:val="28"/>
        </w:rPr>
        <w:t xml:space="preserve"> СЕЛЬСКО</w:t>
      </w:r>
      <w:r w:rsidRPr="00E033D0">
        <w:rPr>
          <w:rFonts w:ascii="Times New Roman" w:hAnsi="Times New Roman" w:cs="Times New Roman"/>
          <w:b/>
          <w:sz w:val="28"/>
          <w:szCs w:val="28"/>
        </w:rPr>
        <w:t>ГО</w:t>
      </w:r>
      <w:r w:rsidR="005B3DB3" w:rsidRPr="00E033D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B3DB3" w:rsidRPr="00E033D0" w:rsidRDefault="005B3DB3" w:rsidP="005B3D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3D0">
        <w:rPr>
          <w:rFonts w:ascii="Times New Roman" w:hAnsi="Times New Roman" w:cs="Times New Roman"/>
          <w:b/>
          <w:sz w:val="28"/>
          <w:szCs w:val="28"/>
        </w:rPr>
        <w:t>ПОСЕЛЕНИ</w:t>
      </w:r>
      <w:r w:rsidR="00DF3797" w:rsidRPr="00E033D0">
        <w:rPr>
          <w:rFonts w:ascii="Times New Roman" w:hAnsi="Times New Roman" w:cs="Times New Roman"/>
          <w:b/>
          <w:sz w:val="28"/>
          <w:szCs w:val="28"/>
        </w:rPr>
        <w:t>Я</w:t>
      </w:r>
    </w:p>
    <w:p w:rsidR="00C83CE9" w:rsidRDefault="005B3DB3" w:rsidP="00FA38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3D0">
        <w:rPr>
          <w:rFonts w:ascii="Times New Roman" w:hAnsi="Times New Roman" w:cs="Times New Roman"/>
          <w:b/>
          <w:sz w:val="28"/>
          <w:szCs w:val="28"/>
        </w:rPr>
        <w:br/>
        <w:t>ПОСТАНОВЛЕНИЕ</w:t>
      </w:r>
    </w:p>
    <w:p w:rsidR="00FA385B" w:rsidRPr="00E033D0" w:rsidRDefault="00FA385B" w:rsidP="00D6794F">
      <w:pPr>
        <w:pStyle w:val="21"/>
        <w:tabs>
          <w:tab w:val="left" w:pos="9360"/>
        </w:tabs>
        <w:spacing w:before="0"/>
        <w:ind w:right="0"/>
        <w:jc w:val="lef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87"/>
        <w:gridCol w:w="4668"/>
      </w:tblGrid>
      <w:tr w:rsidR="00FA385B" w:rsidRPr="00E033D0" w:rsidTr="00145199">
        <w:tc>
          <w:tcPr>
            <w:tcW w:w="4786" w:type="dxa"/>
            <w:shd w:val="clear" w:color="auto" w:fill="auto"/>
          </w:tcPr>
          <w:p w:rsidR="00FA385B" w:rsidRPr="00FD1F5A" w:rsidRDefault="00FD1F5A" w:rsidP="00FD1F5A">
            <w:pPr>
              <w:pStyle w:val="21"/>
              <w:tabs>
                <w:tab w:val="left" w:pos="9360"/>
              </w:tabs>
              <w:spacing w:before="0"/>
              <w:ind w:left="-108" w:right="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27</w:t>
            </w:r>
            <w:r w:rsidR="006042D9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="006042D9">
              <w:rPr>
                <w:rFonts w:ascii="Times New Roman" w:hAnsi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786" w:type="dxa"/>
            <w:shd w:val="clear" w:color="auto" w:fill="auto"/>
          </w:tcPr>
          <w:p w:rsidR="00FA385B" w:rsidRPr="004D2307" w:rsidRDefault="00FD1F5A" w:rsidP="00FD1F5A">
            <w:pPr>
              <w:pStyle w:val="21"/>
              <w:tabs>
                <w:tab w:val="left" w:pos="9360"/>
              </w:tabs>
              <w:spacing w:before="0"/>
              <w:ind w:righ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                                       </w:t>
            </w:r>
            <w:r w:rsidR="00F1059A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="006042D9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1059A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</w:tr>
      <w:tr w:rsidR="00FA385B" w:rsidRPr="00E033D0" w:rsidTr="00145199">
        <w:tc>
          <w:tcPr>
            <w:tcW w:w="9572" w:type="dxa"/>
            <w:gridSpan w:val="2"/>
            <w:shd w:val="clear" w:color="auto" w:fill="auto"/>
          </w:tcPr>
          <w:p w:rsidR="00FA385B" w:rsidRPr="00E033D0" w:rsidRDefault="00FA385B" w:rsidP="00145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с. Александровское</w:t>
            </w:r>
          </w:p>
        </w:tc>
      </w:tr>
    </w:tbl>
    <w:p w:rsidR="00FA385B" w:rsidRPr="00E033D0" w:rsidRDefault="00FA385B" w:rsidP="00FA385B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640" w:type="dxa"/>
        <w:tblInd w:w="-34" w:type="dxa"/>
        <w:tblLook w:val="04A0" w:firstRow="1" w:lastRow="0" w:firstColumn="1" w:lastColumn="0" w:noHBand="0" w:noVBand="1"/>
      </w:tblPr>
      <w:tblGrid>
        <w:gridCol w:w="9640"/>
      </w:tblGrid>
      <w:tr w:rsidR="00FA385B" w:rsidRPr="00E033D0" w:rsidTr="006042D9">
        <w:tc>
          <w:tcPr>
            <w:tcW w:w="9640" w:type="dxa"/>
          </w:tcPr>
          <w:p w:rsidR="00FA385B" w:rsidRPr="00E033D0" w:rsidRDefault="00FA385B" w:rsidP="006042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О подготовке хозяйственного комплекса Александровского сельского поселения</w:t>
            </w:r>
          </w:p>
          <w:p w:rsidR="00FA385B" w:rsidRPr="00E033D0" w:rsidRDefault="00FA385B" w:rsidP="00FD1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к ра</w:t>
            </w:r>
            <w:r w:rsidR="006042D9">
              <w:rPr>
                <w:rFonts w:ascii="Times New Roman" w:hAnsi="Times New Roman" w:cs="Times New Roman"/>
                <w:sz w:val="24"/>
                <w:szCs w:val="24"/>
              </w:rPr>
              <w:t>боте в осенне-зимний период 202</w:t>
            </w:r>
            <w:r w:rsidR="00FD1F5A" w:rsidRPr="00FD1F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6042D9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FD1F5A" w:rsidRPr="00FD1F5A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годов</w:t>
            </w:r>
          </w:p>
        </w:tc>
      </w:tr>
    </w:tbl>
    <w:p w:rsidR="00145199" w:rsidRPr="00E033D0" w:rsidRDefault="00145199" w:rsidP="00D6794F">
      <w:pPr>
        <w:pStyle w:val="21"/>
        <w:tabs>
          <w:tab w:val="left" w:pos="9355"/>
        </w:tabs>
        <w:spacing w:before="0"/>
        <w:ind w:right="0" w:firstLine="709"/>
        <w:jc w:val="both"/>
        <w:rPr>
          <w:rFonts w:ascii="Times New Roman" w:hAnsi="Times New Roman"/>
          <w:sz w:val="24"/>
          <w:szCs w:val="24"/>
        </w:rPr>
      </w:pPr>
    </w:p>
    <w:p w:rsidR="00D6794F" w:rsidRDefault="00181CE4" w:rsidP="00181CE4">
      <w:pPr>
        <w:pStyle w:val="21"/>
        <w:ind w:righ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ab/>
      </w:r>
      <w:r w:rsidR="00145199" w:rsidRPr="00E033D0">
        <w:rPr>
          <w:rFonts w:ascii="Times New Roman" w:hAnsi="Times New Roman"/>
          <w:sz w:val="24"/>
          <w:szCs w:val="24"/>
        </w:rPr>
        <w:t>В соответствии с Федерал</w:t>
      </w:r>
      <w:r w:rsidR="000375EB" w:rsidRPr="00E033D0">
        <w:rPr>
          <w:rFonts w:ascii="Times New Roman" w:hAnsi="Times New Roman"/>
          <w:sz w:val="24"/>
          <w:szCs w:val="24"/>
        </w:rPr>
        <w:t>ьным законом от 06 октября 2003</w:t>
      </w:r>
      <w:r w:rsidR="00145199" w:rsidRPr="00E033D0">
        <w:rPr>
          <w:rFonts w:ascii="Times New Roman" w:hAnsi="Times New Roman"/>
          <w:sz w:val="24"/>
          <w:szCs w:val="24"/>
        </w:rPr>
        <w:t>г. № 131-ФЗ «Об общих принципах организации местного самоупра</w:t>
      </w:r>
      <w:r w:rsidR="000375EB" w:rsidRPr="00E033D0">
        <w:rPr>
          <w:rFonts w:ascii="Times New Roman" w:hAnsi="Times New Roman"/>
          <w:sz w:val="24"/>
          <w:szCs w:val="24"/>
        </w:rPr>
        <w:t xml:space="preserve">вления в Российской Федерации», распоряжением Губернатора Томской области от </w:t>
      </w:r>
      <w:r w:rsidR="006042D9">
        <w:rPr>
          <w:rFonts w:ascii="Times New Roman" w:hAnsi="Times New Roman"/>
          <w:sz w:val="24"/>
          <w:szCs w:val="24"/>
        </w:rPr>
        <w:t>03.03.2023</w:t>
      </w:r>
      <w:r w:rsidR="000375EB" w:rsidRPr="00E033D0">
        <w:rPr>
          <w:rFonts w:ascii="Times New Roman" w:hAnsi="Times New Roman"/>
          <w:sz w:val="24"/>
          <w:szCs w:val="24"/>
        </w:rPr>
        <w:t>г.</w:t>
      </w:r>
      <w:r w:rsidR="006042D9">
        <w:rPr>
          <w:rFonts w:ascii="Times New Roman" w:hAnsi="Times New Roman"/>
          <w:sz w:val="24"/>
          <w:szCs w:val="24"/>
        </w:rPr>
        <w:t xml:space="preserve"> № 68</w:t>
      </w:r>
      <w:r w:rsidRPr="00E033D0">
        <w:rPr>
          <w:rFonts w:ascii="Times New Roman" w:hAnsi="Times New Roman"/>
          <w:sz w:val="24"/>
          <w:szCs w:val="24"/>
        </w:rPr>
        <w:t xml:space="preserve">-р, </w:t>
      </w:r>
      <w:r w:rsidR="00145199" w:rsidRPr="00E033D0">
        <w:rPr>
          <w:rFonts w:ascii="Times New Roman" w:hAnsi="Times New Roman"/>
          <w:sz w:val="24"/>
          <w:szCs w:val="24"/>
        </w:rPr>
        <w:t xml:space="preserve">в целях </w:t>
      </w:r>
      <w:r w:rsidR="00D6794F" w:rsidRPr="00E033D0">
        <w:rPr>
          <w:rFonts w:ascii="Times New Roman" w:hAnsi="Times New Roman"/>
          <w:sz w:val="24"/>
          <w:szCs w:val="24"/>
        </w:rPr>
        <w:t>устойчивой работы объектов жизнеобеспечения Александровского сельского посе</w:t>
      </w:r>
      <w:r w:rsidR="00EC0134" w:rsidRPr="00E033D0">
        <w:rPr>
          <w:rFonts w:ascii="Times New Roman" w:hAnsi="Times New Roman"/>
          <w:sz w:val="24"/>
          <w:szCs w:val="24"/>
        </w:rPr>
        <w:t>л</w:t>
      </w:r>
      <w:r w:rsidR="006042D9">
        <w:rPr>
          <w:rFonts w:ascii="Times New Roman" w:hAnsi="Times New Roman"/>
          <w:sz w:val="24"/>
          <w:szCs w:val="24"/>
        </w:rPr>
        <w:t>ения в осенне-зимний период 202</w:t>
      </w:r>
      <w:r w:rsidR="00FD1F5A" w:rsidRPr="00FD1F5A">
        <w:rPr>
          <w:rFonts w:ascii="Times New Roman" w:hAnsi="Times New Roman"/>
          <w:sz w:val="24"/>
          <w:szCs w:val="24"/>
        </w:rPr>
        <w:t>5</w:t>
      </w:r>
      <w:r w:rsidR="00D6794F" w:rsidRPr="00E033D0">
        <w:rPr>
          <w:rFonts w:ascii="Times New Roman" w:hAnsi="Times New Roman"/>
          <w:sz w:val="24"/>
          <w:szCs w:val="24"/>
        </w:rPr>
        <w:t>– 20</w:t>
      </w:r>
      <w:r w:rsidR="006042D9">
        <w:rPr>
          <w:rFonts w:ascii="Times New Roman" w:hAnsi="Times New Roman"/>
          <w:sz w:val="24"/>
          <w:szCs w:val="24"/>
        </w:rPr>
        <w:t>2</w:t>
      </w:r>
      <w:r w:rsidR="00FD1F5A" w:rsidRPr="00FD1F5A">
        <w:rPr>
          <w:rFonts w:ascii="Times New Roman" w:hAnsi="Times New Roman"/>
          <w:sz w:val="24"/>
          <w:szCs w:val="24"/>
        </w:rPr>
        <w:t>6</w:t>
      </w:r>
      <w:r w:rsidR="00D6794F" w:rsidRPr="00E033D0">
        <w:rPr>
          <w:rFonts w:ascii="Times New Roman" w:hAnsi="Times New Roman"/>
          <w:sz w:val="24"/>
          <w:szCs w:val="24"/>
        </w:rPr>
        <w:t xml:space="preserve"> годов утвердить:</w:t>
      </w:r>
    </w:p>
    <w:p w:rsidR="00D6794F" w:rsidRPr="00E033D0" w:rsidRDefault="00D6794F" w:rsidP="00D6794F">
      <w:pPr>
        <w:pStyle w:val="21"/>
        <w:tabs>
          <w:tab w:val="left" w:pos="9355"/>
        </w:tabs>
        <w:spacing w:before="0"/>
        <w:ind w:right="0" w:firstLine="709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 xml:space="preserve">1) состав Межведомственной комиссии </w:t>
      </w:r>
      <w:r w:rsidR="006042D9" w:rsidRPr="006042D9">
        <w:rPr>
          <w:rFonts w:ascii="Times New Roman" w:hAnsi="Times New Roman"/>
          <w:sz w:val="24"/>
          <w:szCs w:val="24"/>
        </w:rPr>
        <w:t xml:space="preserve">для контроля за ходом подготовки </w:t>
      </w:r>
      <w:r w:rsidRPr="00E033D0">
        <w:rPr>
          <w:rFonts w:ascii="Times New Roman" w:hAnsi="Times New Roman"/>
          <w:sz w:val="24"/>
          <w:szCs w:val="24"/>
        </w:rPr>
        <w:t>хозяйственного комплекса Александровского сельского поселения к работе в осенне-зимний период 20</w:t>
      </w:r>
      <w:r w:rsidR="006042D9">
        <w:rPr>
          <w:rFonts w:ascii="Times New Roman" w:hAnsi="Times New Roman"/>
          <w:sz w:val="24"/>
          <w:szCs w:val="24"/>
        </w:rPr>
        <w:t>2</w:t>
      </w:r>
      <w:r w:rsidR="00FD1F5A" w:rsidRPr="00FD1F5A">
        <w:rPr>
          <w:rFonts w:ascii="Times New Roman" w:hAnsi="Times New Roman"/>
          <w:sz w:val="24"/>
          <w:szCs w:val="24"/>
        </w:rPr>
        <w:t>5</w:t>
      </w:r>
      <w:r w:rsidRPr="00E033D0">
        <w:rPr>
          <w:rFonts w:ascii="Times New Roman" w:hAnsi="Times New Roman"/>
          <w:sz w:val="24"/>
          <w:szCs w:val="24"/>
        </w:rPr>
        <w:t> – 20</w:t>
      </w:r>
      <w:r w:rsidR="006042D9">
        <w:rPr>
          <w:rFonts w:ascii="Times New Roman" w:hAnsi="Times New Roman"/>
          <w:sz w:val="24"/>
          <w:szCs w:val="24"/>
        </w:rPr>
        <w:t>2</w:t>
      </w:r>
      <w:r w:rsidR="00FD1F5A" w:rsidRPr="00FD1F5A">
        <w:rPr>
          <w:rFonts w:ascii="Times New Roman" w:hAnsi="Times New Roman"/>
          <w:sz w:val="24"/>
          <w:szCs w:val="24"/>
        </w:rPr>
        <w:t>6</w:t>
      </w:r>
      <w:r w:rsidR="006042D9">
        <w:rPr>
          <w:rFonts w:ascii="Times New Roman" w:hAnsi="Times New Roman"/>
          <w:sz w:val="24"/>
          <w:szCs w:val="24"/>
        </w:rPr>
        <w:t xml:space="preserve"> </w:t>
      </w:r>
      <w:r w:rsidRPr="00E033D0">
        <w:rPr>
          <w:rFonts w:ascii="Times New Roman" w:hAnsi="Times New Roman"/>
          <w:sz w:val="24"/>
          <w:szCs w:val="24"/>
        </w:rPr>
        <w:t>годов согласно приложению № 1;</w:t>
      </w:r>
    </w:p>
    <w:p w:rsidR="00D6794F" w:rsidRPr="00E033D0" w:rsidRDefault="00D6794F" w:rsidP="00D6794F">
      <w:pPr>
        <w:pStyle w:val="21"/>
        <w:tabs>
          <w:tab w:val="left" w:pos="9355"/>
        </w:tabs>
        <w:spacing w:before="0"/>
        <w:ind w:right="0" w:firstLine="709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>2) </w:t>
      </w:r>
      <w:r w:rsidR="00F046A7" w:rsidRPr="00E033D0">
        <w:rPr>
          <w:rFonts w:ascii="Times New Roman" w:hAnsi="Times New Roman"/>
          <w:sz w:val="24"/>
          <w:szCs w:val="24"/>
        </w:rPr>
        <w:t>п</w:t>
      </w:r>
      <w:r w:rsidRPr="00E033D0">
        <w:rPr>
          <w:rFonts w:ascii="Times New Roman" w:hAnsi="Times New Roman"/>
          <w:sz w:val="24"/>
          <w:szCs w:val="24"/>
        </w:rPr>
        <w:t>оложение о Межведомственной комиссии по подготовке хозяйственного комплекса Александровского сельского поселения к работе в осенне-зимний период 20</w:t>
      </w:r>
      <w:r w:rsidR="006042D9">
        <w:rPr>
          <w:rFonts w:ascii="Times New Roman" w:hAnsi="Times New Roman"/>
          <w:sz w:val="24"/>
          <w:szCs w:val="24"/>
        </w:rPr>
        <w:t>2</w:t>
      </w:r>
      <w:r w:rsidR="00FD1F5A" w:rsidRPr="00FD1F5A">
        <w:rPr>
          <w:rFonts w:ascii="Times New Roman" w:hAnsi="Times New Roman"/>
          <w:sz w:val="24"/>
          <w:szCs w:val="24"/>
        </w:rPr>
        <w:t>5</w:t>
      </w:r>
      <w:r w:rsidRPr="00E033D0">
        <w:rPr>
          <w:rFonts w:ascii="Times New Roman" w:hAnsi="Times New Roman"/>
          <w:sz w:val="24"/>
          <w:szCs w:val="24"/>
        </w:rPr>
        <w:t> – 20</w:t>
      </w:r>
      <w:r w:rsidR="0052214A" w:rsidRPr="00E033D0">
        <w:rPr>
          <w:rFonts w:ascii="Times New Roman" w:hAnsi="Times New Roman"/>
          <w:sz w:val="24"/>
          <w:szCs w:val="24"/>
        </w:rPr>
        <w:t>2</w:t>
      </w:r>
      <w:r w:rsidR="00FD1F5A" w:rsidRPr="00FD1F5A">
        <w:rPr>
          <w:rFonts w:ascii="Times New Roman" w:hAnsi="Times New Roman"/>
          <w:sz w:val="24"/>
          <w:szCs w:val="24"/>
        </w:rPr>
        <w:t>6</w:t>
      </w:r>
      <w:r w:rsidRPr="00E033D0">
        <w:rPr>
          <w:rFonts w:ascii="Times New Roman" w:hAnsi="Times New Roman"/>
          <w:sz w:val="24"/>
          <w:szCs w:val="24"/>
        </w:rPr>
        <w:t xml:space="preserve"> годов согласно приложению № 2;</w:t>
      </w:r>
    </w:p>
    <w:p w:rsidR="00D6794F" w:rsidRPr="00E033D0" w:rsidRDefault="00D6794F" w:rsidP="00D6794F">
      <w:pPr>
        <w:pStyle w:val="21"/>
        <w:tabs>
          <w:tab w:val="left" w:pos="9355"/>
        </w:tabs>
        <w:spacing w:before="0"/>
        <w:ind w:right="0" w:firstLine="709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 xml:space="preserve">3) перечень мероприятий по подготовке хозяйственного комплекса </w:t>
      </w:r>
      <w:r w:rsidR="007E20B7" w:rsidRPr="00E033D0">
        <w:rPr>
          <w:rFonts w:ascii="Times New Roman" w:hAnsi="Times New Roman"/>
          <w:sz w:val="24"/>
          <w:szCs w:val="24"/>
        </w:rPr>
        <w:t>Александровского сельского поселения</w:t>
      </w:r>
      <w:r w:rsidRPr="00E033D0">
        <w:rPr>
          <w:rFonts w:ascii="Times New Roman" w:hAnsi="Times New Roman"/>
          <w:sz w:val="24"/>
          <w:szCs w:val="24"/>
        </w:rPr>
        <w:t xml:space="preserve"> к работе в осенне-зимний период 20</w:t>
      </w:r>
      <w:r w:rsidR="006042D9">
        <w:rPr>
          <w:rFonts w:ascii="Times New Roman" w:hAnsi="Times New Roman"/>
          <w:sz w:val="24"/>
          <w:szCs w:val="24"/>
        </w:rPr>
        <w:t>2</w:t>
      </w:r>
      <w:r w:rsidR="00FD1F5A" w:rsidRPr="00FD1F5A">
        <w:rPr>
          <w:rFonts w:ascii="Times New Roman" w:hAnsi="Times New Roman"/>
          <w:sz w:val="24"/>
          <w:szCs w:val="24"/>
        </w:rPr>
        <w:t>5</w:t>
      </w:r>
      <w:r w:rsidRPr="00E033D0">
        <w:rPr>
          <w:rFonts w:ascii="Times New Roman" w:hAnsi="Times New Roman"/>
          <w:sz w:val="24"/>
          <w:szCs w:val="24"/>
        </w:rPr>
        <w:t> – 20</w:t>
      </w:r>
      <w:r w:rsidR="006042D9">
        <w:rPr>
          <w:rFonts w:ascii="Times New Roman" w:hAnsi="Times New Roman"/>
          <w:sz w:val="24"/>
          <w:szCs w:val="24"/>
        </w:rPr>
        <w:t>2</w:t>
      </w:r>
      <w:r w:rsidR="00FD1F5A" w:rsidRPr="00FD1F5A">
        <w:rPr>
          <w:rFonts w:ascii="Times New Roman" w:hAnsi="Times New Roman"/>
          <w:sz w:val="24"/>
          <w:szCs w:val="24"/>
        </w:rPr>
        <w:t>6</w:t>
      </w:r>
      <w:r w:rsidRPr="00E033D0">
        <w:rPr>
          <w:rFonts w:ascii="Times New Roman" w:hAnsi="Times New Roman"/>
          <w:sz w:val="24"/>
          <w:szCs w:val="24"/>
        </w:rPr>
        <w:t xml:space="preserve"> годов согласно приложению № 3 к настоящему распоряжению.</w:t>
      </w:r>
    </w:p>
    <w:p w:rsidR="0090004A" w:rsidRPr="00E033D0" w:rsidRDefault="007E20B7" w:rsidP="00D6794F">
      <w:pPr>
        <w:pStyle w:val="21"/>
        <w:tabs>
          <w:tab w:val="left" w:pos="9355"/>
        </w:tabs>
        <w:spacing w:before="0"/>
        <w:ind w:right="0" w:firstLine="709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>2</w:t>
      </w:r>
      <w:r w:rsidR="00D6794F" w:rsidRPr="00E033D0">
        <w:rPr>
          <w:rFonts w:ascii="Times New Roman" w:hAnsi="Times New Roman"/>
          <w:sz w:val="24"/>
          <w:szCs w:val="24"/>
        </w:rPr>
        <w:t>. </w:t>
      </w:r>
      <w:r w:rsidR="0090004A" w:rsidRPr="00E033D0">
        <w:rPr>
          <w:rFonts w:ascii="Times New Roman" w:hAnsi="Times New Roman"/>
          <w:sz w:val="24"/>
          <w:szCs w:val="24"/>
        </w:rPr>
        <w:t>Заместите</w:t>
      </w:r>
      <w:r w:rsidR="009E35C4" w:rsidRPr="00E033D0">
        <w:rPr>
          <w:rFonts w:ascii="Times New Roman" w:hAnsi="Times New Roman"/>
          <w:sz w:val="24"/>
          <w:szCs w:val="24"/>
        </w:rPr>
        <w:t>лю Главы поселения</w:t>
      </w:r>
      <w:r w:rsidR="0090004A" w:rsidRPr="00E033D0">
        <w:rPr>
          <w:rFonts w:ascii="Times New Roman" w:hAnsi="Times New Roman"/>
          <w:sz w:val="24"/>
          <w:szCs w:val="24"/>
        </w:rPr>
        <w:t>:</w:t>
      </w:r>
    </w:p>
    <w:p w:rsidR="00D6794F" w:rsidRPr="00E033D0" w:rsidRDefault="0090004A" w:rsidP="00D6794F">
      <w:pPr>
        <w:pStyle w:val="21"/>
        <w:tabs>
          <w:tab w:val="left" w:pos="9355"/>
        </w:tabs>
        <w:spacing w:before="0"/>
        <w:ind w:right="0" w:firstLine="709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 xml:space="preserve">1) </w:t>
      </w:r>
      <w:r w:rsidR="00D6794F" w:rsidRPr="00E033D0">
        <w:rPr>
          <w:rFonts w:ascii="Times New Roman" w:hAnsi="Times New Roman"/>
          <w:sz w:val="24"/>
          <w:szCs w:val="24"/>
        </w:rPr>
        <w:t xml:space="preserve">обеспечить качественную подготовку объектов жилищно-коммунального хозяйства и </w:t>
      </w:r>
      <w:r w:rsidRPr="00E033D0">
        <w:rPr>
          <w:rFonts w:ascii="Times New Roman" w:hAnsi="Times New Roman"/>
          <w:sz w:val="24"/>
          <w:szCs w:val="24"/>
        </w:rPr>
        <w:t xml:space="preserve">муниципальных учреждений поселения к </w:t>
      </w:r>
      <w:r w:rsidR="00D6794F" w:rsidRPr="00E033D0">
        <w:rPr>
          <w:rFonts w:ascii="Times New Roman" w:hAnsi="Times New Roman"/>
          <w:sz w:val="24"/>
          <w:szCs w:val="24"/>
        </w:rPr>
        <w:t>работе в осенне-зимний период 20</w:t>
      </w:r>
      <w:r w:rsidR="006042D9">
        <w:rPr>
          <w:rFonts w:ascii="Times New Roman" w:hAnsi="Times New Roman"/>
          <w:sz w:val="24"/>
          <w:szCs w:val="24"/>
        </w:rPr>
        <w:t>23</w:t>
      </w:r>
      <w:r w:rsidR="00D6794F" w:rsidRPr="00E033D0">
        <w:rPr>
          <w:rFonts w:ascii="Times New Roman" w:hAnsi="Times New Roman"/>
          <w:sz w:val="24"/>
          <w:szCs w:val="24"/>
        </w:rPr>
        <w:t> – 20</w:t>
      </w:r>
      <w:r w:rsidR="006042D9">
        <w:rPr>
          <w:rFonts w:ascii="Times New Roman" w:hAnsi="Times New Roman"/>
          <w:sz w:val="24"/>
          <w:szCs w:val="24"/>
        </w:rPr>
        <w:t>24</w:t>
      </w:r>
      <w:r w:rsidR="00D6794F" w:rsidRPr="00E033D0">
        <w:rPr>
          <w:rFonts w:ascii="Times New Roman" w:hAnsi="Times New Roman"/>
          <w:sz w:val="24"/>
          <w:szCs w:val="24"/>
        </w:rPr>
        <w:t xml:space="preserve"> годов</w:t>
      </w:r>
      <w:r w:rsidR="00E033D0">
        <w:rPr>
          <w:rFonts w:ascii="Times New Roman" w:hAnsi="Times New Roman"/>
          <w:sz w:val="24"/>
          <w:szCs w:val="24"/>
        </w:rPr>
        <w:t xml:space="preserve"> </w:t>
      </w:r>
      <w:r w:rsidR="00D6794F" w:rsidRPr="00E033D0">
        <w:rPr>
          <w:rFonts w:ascii="Times New Roman" w:hAnsi="Times New Roman"/>
          <w:sz w:val="24"/>
          <w:szCs w:val="24"/>
        </w:rPr>
        <w:t>в соответствии с Правилами и нормами технической эксплуатации жилищного фонда, утвержденными постановлением Госстроя России от 27.09.2003 № 170 «Об утверждении Правил и норм технической эксплуатации жилищного фонда», и Организационно-методическими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Федерации, утвержденными приказом Госстроя России от 06.09.2000 № 203 «Об утверждении Организационно-методических рекомендаций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Федерации»;</w:t>
      </w:r>
    </w:p>
    <w:p w:rsidR="00D6794F" w:rsidRPr="00E033D0" w:rsidRDefault="0090004A" w:rsidP="00D6794F">
      <w:pPr>
        <w:pStyle w:val="21"/>
        <w:tabs>
          <w:tab w:val="left" w:pos="9355"/>
        </w:tabs>
        <w:spacing w:before="0"/>
        <w:ind w:right="0" w:firstLine="709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>2</w:t>
      </w:r>
      <w:r w:rsidR="00D6794F" w:rsidRPr="00E033D0">
        <w:rPr>
          <w:rFonts w:ascii="Times New Roman" w:hAnsi="Times New Roman"/>
          <w:sz w:val="24"/>
          <w:szCs w:val="24"/>
        </w:rPr>
        <w:t xml:space="preserve">) завершить подготовку объектов жилищно-коммунального хозяйства и </w:t>
      </w:r>
      <w:r w:rsidRPr="00E033D0">
        <w:rPr>
          <w:rFonts w:ascii="Times New Roman" w:hAnsi="Times New Roman"/>
          <w:sz w:val="24"/>
          <w:szCs w:val="24"/>
        </w:rPr>
        <w:t>муниципальных учреждений</w:t>
      </w:r>
      <w:r w:rsidR="00D6794F" w:rsidRPr="00E033D0">
        <w:rPr>
          <w:rFonts w:ascii="Times New Roman" w:hAnsi="Times New Roman"/>
          <w:sz w:val="24"/>
          <w:szCs w:val="24"/>
        </w:rPr>
        <w:t xml:space="preserve"> к работе в осенне-зимний период 20</w:t>
      </w:r>
      <w:r w:rsidR="006042D9">
        <w:rPr>
          <w:rFonts w:ascii="Times New Roman" w:hAnsi="Times New Roman"/>
          <w:sz w:val="24"/>
          <w:szCs w:val="24"/>
        </w:rPr>
        <w:t>2</w:t>
      </w:r>
      <w:r w:rsidR="00FD1F5A" w:rsidRPr="00FD1F5A">
        <w:rPr>
          <w:rFonts w:ascii="Times New Roman" w:hAnsi="Times New Roman"/>
          <w:sz w:val="24"/>
          <w:szCs w:val="24"/>
        </w:rPr>
        <w:t>5</w:t>
      </w:r>
      <w:r w:rsidR="00D6794F" w:rsidRPr="00E033D0">
        <w:rPr>
          <w:rFonts w:ascii="Times New Roman" w:hAnsi="Times New Roman"/>
          <w:sz w:val="24"/>
          <w:szCs w:val="24"/>
        </w:rPr>
        <w:t>– 20</w:t>
      </w:r>
      <w:r w:rsidR="0052214A" w:rsidRPr="00E033D0">
        <w:rPr>
          <w:rFonts w:ascii="Times New Roman" w:hAnsi="Times New Roman"/>
          <w:sz w:val="24"/>
          <w:szCs w:val="24"/>
        </w:rPr>
        <w:t>2</w:t>
      </w:r>
      <w:r w:rsidR="00FD1F5A" w:rsidRPr="00FD1F5A">
        <w:rPr>
          <w:rFonts w:ascii="Times New Roman" w:hAnsi="Times New Roman"/>
          <w:sz w:val="24"/>
          <w:szCs w:val="24"/>
        </w:rPr>
        <w:t>6</w:t>
      </w:r>
      <w:r w:rsidR="00D6794F" w:rsidRPr="00E033D0">
        <w:rPr>
          <w:rFonts w:ascii="Times New Roman" w:hAnsi="Times New Roman"/>
          <w:sz w:val="24"/>
          <w:szCs w:val="24"/>
        </w:rPr>
        <w:t xml:space="preserve"> годов в населенных пунктах </w:t>
      </w:r>
      <w:r w:rsidRPr="00E033D0">
        <w:rPr>
          <w:rFonts w:ascii="Times New Roman" w:hAnsi="Times New Roman"/>
          <w:sz w:val="24"/>
          <w:szCs w:val="24"/>
        </w:rPr>
        <w:t>поселения</w:t>
      </w:r>
      <w:r w:rsidR="00D6794F" w:rsidRPr="00E033D0">
        <w:rPr>
          <w:rFonts w:ascii="Times New Roman" w:hAnsi="Times New Roman"/>
          <w:sz w:val="24"/>
          <w:szCs w:val="24"/>
        </w:rPr>
        <w:t xml:space="preserve"> к 1 сентября 20</w:t>
      </w:r>
      <w:r w:rsidR="006042D9">
        <w:rPr>
          <w:rFonts w:ascii="Times New Roman" w:hAnsi="Times New Roman"/>
          <w:sz w:val="24"/>
          <w:szCs w:val="24"/>
        </w:rPr>
        <w:t>2</w:t>
      </w:r>
      <w:r w:rsidR="00422C43" w:rsidRPr="00422C43">
        <w:rPr>
          <w:rFonts w:ascii="Times New Roman" w:hAnsi="Times New Roman"/>
          <w:sz w:val="24"/>
          <w:szCs w:val="24"/>
        </w:rPr>
        <w:t>5</w:t>
      </w:r>
      <w:r w:rsidR="00C2260C" w:rsidRPr="00E033D0">
        <w:rPr>
          <w:rFonts w:ascii="Times New Roman" w:hAnsi="Times New Roman"/>
          <w:sz w:val="24"/>
          <w:szCs w:val="24"/>
        </w:rPr>
        <w:t xml:space="preserve"> года.</w:t>
      </w:r>
    </w:p>
    <w:p w:rsidR="00D6794F" w:rsidRPr="00E033D0" w:rsidRDefault="00D6794F" w:rsidP="00D6794F">
      <w:pPr>
        <w:tabs>
          <w:tab w:val="left" w:pos="7088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E35C4" w:rsidRPr="00E033D0" w:rsidRDefault="009E35C4" w:rsidP="00D6794F">
      <w:pPr>
        <w:tabs>
          <w:tab w:val="left" w:pos="7088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D0B6B" w:rsidRPr="00E033D0" w:rsidRDefault="00422C43" w:rsidP="009D0B6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И.о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D0B6B" w:rsidRPr="00E033D0">
        <w:rPr>
          <w:rFonts w:ascii="Times New Roman" w:hAnsi="Times New Roman" w:cs="Times New Roman"/>
          <w:sz w:val="24"/>
          <w:szCs w:val="24"/>
        </w:rPr>
        <w:t>Глав</w:t>
      </w:r>
      <w:r>
        <w:rPr>
          <w:rFonts w:ascii="Times New Roman" w:hAnsi="Times New Roman" w:cs="Times New Roman"/>
          <w:sz w:val="24"/>
          <w:szCs w:val="24"/>
        </w:rPr>
        <w:t>ы</w:t>
      </w:r>
      <w:r w:rsidR="009D0B6B" w:rsidRPr="00E033D0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="009D0B6B" w:rsidRPr="00E033D0">
        <w:rPr>
          <w:rFonts w:ascii="Times New Roman" w:hAnsi="Times New Roman" w:cs="Times New Roman"/>
          <w:sz w:val="24"/>
          <w:szCs w:val="24"/>
        </w:rPr>
        <w:tab/>
      </w:r>
      <w:r w:rsidR="009D0B6B" w:rsidRPr="00E033D0">
        <w:rPr>
          <w:rFonts w:ascii="Times New Roman" w:hAnsi="Times New Roman" w:cs="Times New Roman"/>
          <w:sz w:val="24"/>
          <w:szCs w:val="24"/>
        </w:rPr>
        <w:tab/>
      </w:r>
      <w:r w:rsidR="009D0B6B" w:rsidRPr="00E033D0">
        <w:rPr>
          <w:rFonts w:ascii="Times New Roman" w:hAnsi="Times New Roman" w:cs="Times New Roman"/>
          <w:sz w:val="24"/>
          <w:szCs w:val="24"/>
        </w:rPr>
        <w:tab/>
      </w:r>
      <w:r w:rsidR="00F1059A">
        <w:rPr>
          <w:rFonts w:ascii="Times New Roman" w:hAnsi="Times New Roman" w:cs="Times New Roman"/>
          <w:sz w:val="24"/>
          <w:szCs w:val="24"/>
        </w:rPr>
        <w:t>Подпись</w:t>
      </w:r>
      <w:r w:rsidR="009D0B6B" w:rsidRPr="00E033D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9696D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9D0B6B" w:rsidRPr="00E033D0">
        <w:rPr>
          <w:rFonts w:ascii="Times New Roman" w:hAnsi="Times New Roman" w:cs="Times New Roman"/>
          <w:sz w:val="24"/>
          <w:szCs w:val="24"/>
        </w:rPr>
        <w:t xml:space="preserve"> </w:t>
      </w:r>
      <w:r w:rsidR="00930A04">
        <w:rPr>
          <w:rFonts w:ascii="Times New Roman" w:hAnsi="Times New Roman" w:cs="Times New Roman"/>
          <w:sz w:val="24"/>
          <w:szCs w:val="24"/>
        </w:rPr>
        <w:t xml:space="preserve">    </w:t>
      </w:r>
      <w:r w:rsidR="00F1059A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О.И. Ильичёва</w:t>
      </w:r>
    </w:p>
    <w:p w:rsidR="009D0B6B" w:rsidRPr="00E033D0" w:rsidRDefault="009D0B6B" w:rsidP="009D0B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059A" w:rsidRDefault="00F1059A" w:rsidP="009D0B6B">
      <w:pPr>
        <w:widowControl w:val="0"/>
        <w:spacing w:line="240" w:lineRule="atLeast"/>
        <w:rPr>
          <w:rFonts w:ascii="Times New Roman" w:hAnsi="Times New Roman" w:cs="Times New Roman"/>
          <w:color w:val="000000"/>
        </w:rPr>
      </w:pPr>
    </w:p>
    <w:p w:rsidR="00F1059A" w:rsidRDefault="00F1059A" w:rsidP="009D0B6B">
      <w:pPr>
        <w:widowControl w:val="0"/>
        <w:spacing w:line="240" w:lineRule="atLeast"/>
        <w:rPr>
          <w:rFonts w:ascii="Times New Roman" w:hAnsi="Times New Roman" w:cs="Times New Roman"/>
          <w:color w:val="000000"/>
        </w:rPr>
      </w:pPr>
    </w:p>
    <w:p w:rsidR="00F1059A" w:rsidRDefault="00F1059A" w:rsidP="009D0B6B">
      <w:pPr>
        <w:widowControl w:val="0"/>
        <w:spacing w:line="240" w:lineRule="atLeast"/>
        <w:rPr>
          <w:rFonts w:ascii="Times New Roman" w:hAnsi="Times New Roman" w:cs="Times New Roman"/>
          <w:color w:val="000000"/>
        </w:rPr>
      </w:pPr>
    </w:p>
    <w:p w:rsidR="009D0B6B" w:rsidRPr="00422C43" w:rsidRDefault="00422C43" w:rsidP="009D0B6B">
      <w:pPr>
        <w:widowControl w:val="0"/>
        <w:spacing w:line="240" w:lineRule="atLeas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Ткаченко Елена Валерьевна</w:t>
      </w:r>
    </w:p>
    <w:p w:rsidR="009D0B6B" w:rsidRPr="006042D9" w:rsidRDefault="009D0B6B" w:rsidP="009D0B6B">
      <w:pPr>
        <w:widowControl w:val="0"/>
        <w:spacing w:line="240" w:lineRule="atLeast"/>
        <w:rPr>
          <w:rFonts w:ascii="Times New Roman" w:hAnsi="Times New Roman" w:cs="Times New Roman"/>
          <w:color w:val="000000"/>
        </w:rPr>
      </w:pPr>
      <w:r w:rsidRPr="006042D9">
        <w:rPr>
          <w:rFonts w:ascii="Times New Roman" w:hAnsi="Times New Roman" w:cs="Times New Roman"/>
          <w:color w:val="000000"/>
        </w:rPr>
        <w:t>8 (38255) 2-</w:t>
      </w:r>
      <w:r w:rsidR="00422C43">
        <w:rPr>
          <w:rFonts w:ascii="Times New Roman" w:hAnsi="Times New Roman" w:cs="Times New Roman"/>
          <w:color w:val="000000"/>
        </w:rPr>
        <w:t>55</w:t>
      </w:r>
      <w:r w:rsidRPr="006042D9">
        <w:rPr>
          <w:rFonts w:ascii="Times New Roman" w:hAnsi="Times New Roman" w:cs="Times New Roman"/>
          <w:color w:val="000000"/>
        </w:rPr>
        <w:t>-</w:t>
      </w:r>
      <w:r w:rsidR="00422C43">
        <w:rPr>
          <w:rFonts w:ascii="Times New Roman" w:hAnsi="Times New Roman" w:cs="Times New Roman"/>
          <w:color w:val="000000"/>
        </w:rPr>
        <w:t>1</w:t>
      </w:r>
      <w:r w:rsidRPr="006042D9">
        <w:rPr>
          <w:rFonts w:ascii="Times New Roman" w:hAnsi="Times New Roman" w:cs="Times New Roman"/>
          <w:color w:val="000000"/>
        </w:rPr>
        <w:t>0</w:t>
      </w:r>
    </w:p>
    <w:p w:rsidR="00D6794F" w:rsidRPr="00E033D0" w:rsidRDefault="00D6794F" w:rsidP="00181CE4">
      <w:pPr>
        <w:ind w:left="6521"/>
        <w:rPr>
          <w:rFonts w:ascii="Times New Roman" w:hAnsi="Times New Roman" w:cs="Times New Roman"/>
          <w:sz w:val="24"/>
          <w:szCs w:val="24"/>
        </w:rPr>
      </w:pPr>
      <w:r w:rsidRPr="00E033D0">
        <w:rPr>
          <w:rFonts w:ascii="Times New Roman" w:hAnsi="Times New Roman" w:cs="Times New Roman"/>
          <w:sz w:val="24"/>
          <w:szCs w:val="24"/>
        </w:rPr>
        <w:t>Приложение № 1</w:t>
      </w:r>
    </w:p>
    <w:p w:rsidR="00D6794F" w:rsidRPr="00E033D0" w:rsidRDefault="00D6794F" w:rsidP="00181CE4">
      <w:pPr>
        <w:ind w:left="6521"/>
        <w:rPr>
          <w:rFonts w:ascii="Times New Roman" w:hAnsi="Times New Roman" w:cs="Times New Roman"/>
          <w:sz w:val="24"/>
          <w:szCs w:val="24"/>
        </w:rPr>
      </w:pPr>
      <w:r w:rsidRPr="00E033D0">
        <w:rPr>
          <w:rFonts w:ascii="Times New Roman" w:hAnsi="Times New Roman" w:cs="Times New Roman"/>
          <w:sz w:val="24"/>
          <w:szCs w:val="24"/>
        </w:rPr>
        <w:t>УТВЕРЖДЕН</w:t>
      </w:r>
      <w:r w:rsidR="0090004A" w:rsidRPr="00E033D0">
        <w:rPr>
          <w:rFonts w:ascii="Times New Roman" w:hAnsi="Times New Roman" w:cs="Times New Roman"/>
          <w:sz w:val="24"/>
          <w:szCs w:val="24"/>
        </w:rPr>
        <w:t>О</w:t>
      </w:r>
    </w:p>
    <w:p w:rsidR="0045694A" w:rsidRPr="00E033D0" w:rsidRDefault="0090004A" w:rsidP="00181CE4">
      <w:pPr>
        <w:ind w:left="6521"/>
        <w:rPr>
          <w:rFonts w:ascii="Times New Roman" w:hAnsi="Times New Roman" w:cs="Times New Roman"/>
          <w:sz w:val="24"/>
          <w:szCs w:val="24"/>
        </w:rPr>
      </w:pPr>
      <w:r w:rsidRPr="00E033D0">
        <w:rPr>
          <w:rFonts w:ascii="Times New Roman" w:hAnsi="Times New Roman" w:cs="Times New Roman"/>
          <w:sz w:val="24"/>
          <w:szCs w:val="24"/>
        </w:rPr>
        <w:t xml:space="preserve">Постановлением Главы </w:t>
      </w:r>
    </w:p>
    <w:p w:rsidR="00D6794F" w:rsidRPr="00E033D0" w:rsidRDefault="0045694A" w:rsidP="00181CE4">
      <w:pPr>
        <w:ind w:left="6521"/>
        <w:rPr>
          <w:rFonts w:ascii="Times New Roman" w:hAnsi="Times New Roman" w:cs="Times New Roman"/>
          <w:sz w:val="24"/>
          <w:szCs w:val="24"/>
        </w:rPr>
      </w:pPr>
      <w:r w:rsidRPr="00E033D0">
        <w:rPr>
          <w:rFonts w:ascii="Times New Roman" w:hAnsi="Times New Roman" w:cs="Times New Roman"/>
          <w:sz w:val="24"/>
          <w:szCs w:val="24"/>
        </w:rPr>
        <w:t xml:space="preserve">Александровского сельского </w:t>
      </w:r>
      <w:r w:rsidR="0090004A" w:rsidRPr="00E033D0">
        <w:rPr>
          <w:rFonts w:ascii="Times New Roman" w:hAnsi="Times New Roman" w:cs="Times New Roman"/>
          <w:sz w:val="24"/>
          <w:szCs w:val="24"/>
        </w:rPr>
        <w:t>поселения</w:t>
      </w:r>
    </w:p>
    <w:p w:rsidR="00D6794F" w:rsidRPr="00E033D0" w:rsidRDefault="00930A04" w:rsidP="00181CE4">
      <w:pPr>
        <w:ind w:left="6521"/>
        <w:rPr>
          <w:rFonts w:ascii="Times New Roman" w:hAnsi="Times New Roman" w:cs="Times New Roman"/>
          <w:sz w:val="24"/>
          <w:szCs w:val="24"/>
        </w:rPr>
      </w:pPr>
      <w:r w:rsidRPr="00E033D0">
        <w:rPr>
          <w:rFonts w:ascii="Times New Roman" w:hAnsi="Times New Roman" w:cs="Times New Roman"/>
          <w:sz w:val="24"/>
          <w:szCs w:val="24"/>
        </w:rPr>
        <w:t>О</w:t>
      </w:r>
      <w:r w:rsidR="00D6794F" w:rsidRPr="00E033D0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2C43">
        <w:rPr>
          <w:rFonts w:ascii="Times New Roman" w:hAnsi="Times New Roman" w:cs="Times New Roman"/>
          <w:sz w:val="24"/>
          <w:szCs w:val="24"/>
        </w:rPr>
        <w:t>27</w:t>
      </w:r>
      <w:r w:rsidR="006042D9">
        <w:rPr>
          <w:rFonts w:ascii="Times New Roman" w:hAnsi="Times New Roman" w:cs="Times New Roman"/>
          <w:sz w:val="24"/>
          <w:szCs w:val="24"/>
        </w:rPr>
        <w:t>.0</w:t>
      </w:r>
      <w:r w:rsidR="00422C43">
        <w:rPr>
          <w:rFonts w:ascii="Times New Roman" w:hAnsi="Times New Roman" w:cs="Times New Roman"/>
          <w:sz w:val="24"/>
          <w:szCs w:val="24"/>
        </w:rPr>
        <w:t>5</w:t>
      </w:r>
      <w:r w:rsidR="009D0B6B" w:rsidRPr="00E033D0">
        <w:rPr>
          <w:rFonts w:ascii="Times New Roman" w:hAnsi="Times New Roman" w:cs="Times New Roman"/>
          <w:sz w:val="24"/>
          <w:szCs w:val="24"/>
        </w:rPr>
        <w:t>.</w:t>
      </w:r>
      <w:r w:rsidR="00D6794F" w:rsidRPr="00E033D0">
        <w:rPr>
          <w:rFonts w:ascii="Times New Roman" w:hAnsi="Times New Roman" w:cs="Times New Roman"/>
          <w:sz w:val="24"/>
          <w:szCs w:val="24"/>
        </w:rPr>
        <w:t>20</w:t>
      </w:r>
      <w:r w:rsidR="006042D9">
        <w:rPr>
          <w:rFonts w:ascii="Times New Roman" w:hAnsi="Times New Roman" w:cs="Times New Roman"/>
          <w:sz w:val="24"/>
          <w:szCs w:val="24"/>
        </w:rPr>
        <w:t>2</w:t>
      </w:r>
      <w:r w:rsidR="00422C43">
        <w:rPr>
          <w:rFonts w:ascii="Times New Roman" w:hAnsi="Times New Roman" w:cs="Times New Roman"/>
          <w:sz w:val="24"/>
          <w:szCs w:val="24"/>
        </w:rPr>
        <w:t>5</w:t>
      </w:r>
      <w:r w:rsidR="00D6794F" w:rsidRPr="00E033D0">
        <w:rPr>
          <w:rFonts w:ascii="Times New Roman" w:hAnsi="Times New Roman" w:cs="Times New Roman"/>
          <w:sz w:val="24"/>
          <w:szCs w:val="24"/>
        </w:rPr>
        <w:t xml:space="preserve"> № </w:t>
      </w:r>
      <w:r w:rsidR="00F1059A">
        <w:rPr>
          <w:rFonts w:ascii="Times New Roman" w:hAnsi="Times New Roman" w:cs="Times New Roman"/>
          <w:sz w:val="24"/>
          <w:szCs w:val="24"/>
        </w:rPr>
        <w:t>131</w:t>
      </w:r>
    </w:p>
    <w:p w:rsidR="00D6794F" w:rsidRPr="00E033D0" w:rsidRDefault="00D6794F" w:rsidP="00D6794F">
      <w:pPr>
        <w:ind w:left="5670"/>
        <w:rPr>
          <w:rFonts w:ascii="Times New Roman" w:hAnsi="Times New Roman" w:cs="Times New Roman"/>
          <w:sz w:val="24"/>
          <w:szCs w:val="24"/>
        </w:rPr>
      </w:pPr>
    </w:p>
    <w:p w:rsidR="00D6794F" w:rsidRDefault="00D6794F" w:rsidP="003822EB">
      <w:pPr>
        <w:jc w:val="center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 w:cs="Times New Roman"/>
          <w:sz w:val="24"/>
          <w:szCs w:val="24"/>
        </w:rPr>
        <w:t xml:space="preserve">Состав </w:t>
      </w:r>
      <w:r w:rsidRPr="00E033D0">
        <w:rPr>
          <w:rFonts w:ascii="Times New Roman" w:hAnsi="Times New Roman" w:cs="Times New Roman"/>
          <w:sz w:val="24"/>
          <w:szCs w:val="24"/>
        </w:rPr>
        <w:br/>
        <w:t xml:space="preserve">Межведомственной комиссии </w:t>
      </w:r>
      <w:r w:rsidR="003822EB" w:rsidRPr="006042D9">
        <w:rPr>
          <w:rFonts w:ascii="Times New Roman" w:hAnsi="Times New Roman"/>
          <w:sz w:val="24"/>
          <w:szCs w:val="24"/>
        </w:rPr>
        <w:t xml:space="preserve">для контроля за ходом подготовки </w:t>
      </w:r>
      <w:r w:rsidR="003822EB" w:rsidRPr="00E033D0">
        <w:rPr>
          <w:rFonts w:ascii="Times New Roman" w:hAnsi="Times New Roman"/>
          <w:sz w:val="24"/>
          <w:szCs w:val="24"/>
        </w:rPr>
        <w:t>хозяйственного комплекса Александровского сельского поселения к работе в осенне-зимний период 20</w:t>
      </w:r>
      <w:r w:rsidR="003822EB">
        <w:rPr>
          <w:rFonts w:ascii="Times New Roman" w:hAnsi="Times New Roman"/>
          <w:sz w:val="24"/>
          <w:szCs w:val="24"/>
        </w:rPr>
        <w:t>2</w:t>
      </w:r>
      <w:r w:rsidR="00422C43">
        <w:rPr>
          <w:rFonts w:ascii="Times New Roman" w:hAnsi="Times New Roman"/>
          <w:sz w:val="24"/>
          <w:szCs w:val="24"/>
        </w:rPr>
        <w:t>5</w:t>
      </w:r>
      <w:r w:rsidR="003822EB" w:rsidRPr="00E033D0">
        <w:rPr>
          <w:rFonts w:ascii="Times New Roman" w:hAnsi="Times New Roman"/>
          <w:sz w:val="24"/>
          <w:szCs w:val="24"/>
        </w:rPr>
        <w:t> – 20</w:t>
      </w:r>
      <w:r w:rsidR="003822EB">
        <w:rPr>
          <w:rFonts w:ascii="Times New Roman" w:hAnsi="Times New Roman"/>
          <w:sz w:val="24"/>
          <w:szCs w:val="24"/>
        </w:rPr>
        <w:t>2</w:t>
      </w:r>
      <w:r w:rsidR="00422C43">
        <w:rPr>
          <w:rFonts w:ascii="Times New Roman" w:hAnsi="Times New Roman"/>
          <w:sz w:val="24"/>
          <w:szCs w:val="24"/>
        </w:rPr>
        <w:t>6</w:t>
      </w:r>
      <w:r w:rsidR="003822EB">
        <w:rPr>
          <w:rFonts w:ascii="Times New Roman" w:hAnsi="Times New Roman"/>
          <w:sz w:val="24"/>
          <w:szCs w:val="24"/>
        </w:rPr>
        <w:t xml:space="preserve"> </w:t>
      </w:r>
      <w:r w:rsidR="003822EB" w:rsidRPr="00E033D0">
        <w:rPr>
          <w:rFonts w:ascii="Times New Roman" w:hAnsi="Times New Roman"/>
          <w:sz w:val="24"/>
          <w:szCs w:val="24"/>
        </w:rPr>
        <w:t>годов</w:t>
      </w:r>
    </w:p>
    <w:p w:rsidR="003822EB" w:rsidRPr="00E033D0" w:rsidRDefault="003822EB" w:rsidP="003822EB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985"/>
        <w:gridCol w:w="5370"/>
      </w:tblGrid>
      <w:tr w:rsidR="006042D9" w:rsidRPr="00E033D0" w:rsidTr="004934E3">
        <w:trPr>
          <w:trHeight w:val="552"/>
          <w:jc w:val="center"/>
        </w:trPr>
        <w:tc>
          <w:tcPr>
            <w:tcW w:w="2130" w:type="pct"/>
            <w:vAlign w:val="center"/>
          </w:tcPr>
          <w:p w:rsidR="006042D9" w:rsidRPr="00E033D0" w:rsidRDefault="006042D9" w:rsidP="00604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редседатель комиссии</w:t>
            </w:r>
          </w:p>
        </w:tc>
        <w:tc>
          <w:tcPr>
            <w:tcW w:w="2870" w:type="pct"/>
            <w:vAlign w:val="center"/>
          </w:tcPr>
          <w:p w:rsidR="006042D9" w:rsidRPr="00E033D0" w:rsidRDefault="006042D9" w:rsidP="00604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Глава Александровского сельского поселения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042D9" w:rsidRPr="00E033D0" w:rsidTr="004934E3">
        <w:trPr>
          <w:trHeight w:val="552"/>
          <w:jc w:val="center"/>
        </w:trPr>
        <w:tc>
          <w:tcPr>
            <w:tcW w:w="2130" w:type="pct"/>
            <w:vAlign w:val="center"/>
          </w:tcPr>
          <w:p w:rsidR="006042D9" w:rsidRDefault="006042D9" w:rsidP="00604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аместитель председателя комиссии</w:t>
            </w:r>
          </w:p>
        </w:tc>
        <w:tc>
          <w:tcPr>
            <w:tcW w:w="2870" w:type="pct"/>
            <w:vAlign w:val="center"/>
          </w:tcPr>
          <w:p w:rsidR="006042D9" w:rsidRPr="00E033D0" w:rsidRDefault="006042D9" w:rsidP="00604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аместитель Главы поселения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</w:p>
        </w:tc>
      </w:tr>
      <w:tr w:rsidR="006042D9" w:rsidRPr="00E033D0" w:rsidTr="004934E3">
        <w:trPr>
          <w:trHeight w:val="552"/>
          <w:jc w:val="center"/>
        </w:trPr>
        <w:tc>
          <w:tcPr>
            <w:tcW w:w="2130" w:type="pct"/>
            <w:vAlign w:val="center"/>
          </w:tcPr>
          <w:p w:rsidR="006042D9" w:rsidRDefault="006042D9" w:rsidP="00604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комис</w:t>
            </w:r>
            <w:r w:rsidR="00913E4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2870" w:type="pct"/>
            <w:vAlign w:val="center"/>
          </w:tcPr>
          <w:p w:rsidR="006042D9" w:rsidRDefault="006042D9" w:rsidP="00604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42D9" w:rsidRPr="00E033D0" w:rsidTr="006042D9">
        <w:trPr>
          <w:trHeight w:val="552"/>
          <w:jc w:val="center"/>
        </w:trPr>
        <w:tc>
          <w:tcPr>
            <w:tcW w:w="5000" w:type="pct"/>
            <w:gridSpan w:val="2"/>
            <w:vAlign w:val="center"/>
          </w:tcPr>
          <w:p w:rsidR="006042D9" w:rsidRPr="00913E4C" w:rsidRDefault="006042D9" w:rsidP="003822EB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3E4C">
              <w:rPr>
                <w:rFonts w:ascii="Times New Roman" w:hAnsi="Times New Roman" w:cs="Times New Roman"/>
                <w:sz w:val="24"/>
                <w:szCs w:val="24"/>
              </w:rPr>
              <w:t>Директор МКП «ТВС»</w:t>
            </w:r>
            <w:r w:rsidR="003822EB">
              <w:t xml:space="preserve"> </w:t>
            </w:r>
            <w:r w:rsidR="003822EB" w:rsidRPr="003822EB">
              <w:rPr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</w:p>
        </w:tc>
      </w:tr>
      <w:tr w:rsidR="006042D9" w:rsidRPr="00E033D0" w:rsidTr="006042D9">
        <w:trPr>
          <w:trHeight w:val="552"/>
          <w:jc w:val="center"/>
        </w:trPr>
        <w:tc>
          <w:tcPr>
            <w:tcW w:w="5000" w:type="pct"/>
            <w:gridSpan w:val="2"/>
            <w:vAlign w:val="center"/>
          </w:tcPr>
          <w:p w:rsidR="006042D9" w:rsidRPr="00913E4C" w:rsidRDefault="006042D9" w:rsidP="003822EB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3E4C">
              <w:rPr>
                <w:rFonts w:ascii="Times New Roman" w:hAnsi="Times New Roman" w:cs="Times New Roman"/>
                <w:sz w:val="24"/>
                <w:szCs w:val="24"/>
              </w:rPr>
              <w:t xml:space="preserve">И.о.начальника МБУ «Архитектуры, строительства и капитального ремонта» </w:t>
            </w:r>
            <w:r w:rsidR="00913E4C" w:rsidRPr="00913E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042D9" w:rsidRPr="00E033D0" w:rsidTr="006042D9">
        <w:trPr>
          <w:trHeight w:val="552"/>
          <w:jc w:val="center"/>
        </w:trPr>
        <w:tc>
          <w:tcPr>
            <w:tcW w:w="5000" w:type="pct"/>
            <w:gridSpan w:val="2"/>
            <w:vAlign w:val="center"/>
          </w:tcPr>
          <w:p w:rsidR="006042D9" w:rsidRPr="00913E4C" w:rsidRDefault="00913E4C" w:rsidP="00913E4C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3E4C">
              <w:rPr>
                <w:rFonts w:ascii="Times New Roman" w:hAnsi="Times New Roman" w:cs="Times New Roman"/>
                <w:sz w:val="24"/>
                <w:szCs w:val="24"/>
              </w:rPr>
              <w:t>Главный специалист по бюджету и налоговой политике</w:t>
            </w:r>
            <w:r w:rsidR="00382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042D9" w:rsidRPr="00E033D0" w:rsidTr="006042D9">
        <w:trPr>
          <w:trHeight w:val="552"/>
          <w:jc w:val="center"/>
        </w:trPr>
        <w:tc>
          <w:tcPr>
            <w:tcW w:w="5000" w:type="pct"/>
            <w:gridSpan w:val="2"/>
            <w:vAlign w:val="center"/>
          </w:tcPr>
          <w:p w:rsidR="006042D9" w:rsidRPr="00913E4C" w:rsidRDefault="00913E4C" w:rsidP="00913E4C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3E4C">
              <w:rPr>
                <w:rFonts w:ascii="Times New Roman" w:hAnsi="Times New Roman" w:cs="Times New Roman"/>
                <w:sz w:val="24"/>
                <w:szCs w:val="24"/>
              </w:rPr>
              <w:t>Ведущий специалист по экономической политике</w:t>
            </w:r>
          </w:p>
        </w:tc>
      </w:tr>
      <w:tr w:rsidR="006042D9" w:rsidRPr="00E033D0" w:rsidTr="006042D9">
        <w:trPr>
          <w:trHeight w:val="552"/>
          <w:jc w:val="center"/>
        </w:trPr>
        <w:tc>
          <w:tcPr>
            <w:tcW w:w="5000" w:type="pct"/>
            <w:gridSpan w:val="2"/>
            <w:vAlign w:val="center"/>
          </w:tcPr>
          <w:p w:rsidR="006042D9" w:rsidRPr="00913E4C" w:rsidRDefault="006042D9" w:rsidP="004934E3">
            <w:pPr>
              <w:pStyle w:val="a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E4C">
              <w:rPr>
                <w:rFonts w:ascii="Times New Roman" w:hAnsi="Times New Roman" w:cs="Times New Roman"/>
                <w:sz w:val="24"/>
                <w:szCs w:val="24"/>
              </w:rPr>
              <w:t>Государственный инспектор Томского отдела по надзору за тепловыми электростанциями, теплогенерирующими установками и сетями и котлонадзору Сибирского управления Ростехнадзора (по согласованию)</w:t>
            </w:r>
          </w:p>
        </w:tc>
      </w:tr>
      <w:tr w:rsidR="006042D9" w:rsidRPr="00E033D0" w:rsidTr="006042D9">
        <w:trPr>
          <w:trHeight w:val="552"/>
          <w:jc w:val="center"/>
        </w:trPr>
        <w:tc>
          <w:tcPr>
            <w:tcW w:w="5000" w:type="pct"/>
            <w:gridSpan w:val="2"/>
            <w:vAlign w:val="center"/>
          </w:tcPr>
          <w:p w:rsidR="006042D9" w:rsidRPr="00913E4C" w:rsidRDefault="006042D9" w:rsidP="00913E4C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3E4C">
              <w:rPr>
                <w:rFonts w:ascii="Times New Roman" w:hAnsi="Times New Roman" w:cs="Times New Roman"/>
                <w:sz w:val="24"/>
                <w:szCs w:val="24"/>
              </w:rPr>
              <w:t>Начальник ОНДПР по Александровскому району (по согласованию)</w:t>
            </w:r>
          </w:p>
        </w:tc>
      </w:tr>
      <w:tr w:rsidR="006042D9" w:rsidRPr="00E033D0" w:rsidTr="006042D9">
        <w:trPr>
          <w:trHeight w:val="552"/>
          <w:jc w:val="center"/>
        </w:trPr>
        <w:tc>
          <w:tcPr>
            <w:tcW w:w="5000" w:type="pct"/>
            <w:gridSpan w:val="2"/>
            <w:vAlign w:val="center"/>
          </w:tcPr>
          <w:p w:rsidR="006042D9" w:rsidRPr="00913E4C" w:rsidRDefault="006042D9" w:rsidP="00913E4C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3E4C">
              <w:rPr>
                <w:rFonts w:ascii="Times New Roman" w:hAnsi="Times New Roman" w:cs="Times New Roman"/>
                <w:sz w:val="24"/>
                <w:szCs w:val="24"/>
              </w:rPr>
              <w:t>Начальник Александровского сетевого участка (по согласованию)</w:t>
            </w:r>
          </w:p>
        </w:tc>
      </w:tr>
    </w:tbl>
    <w:p w:rsidR="00D6794F" w:rsidRPr="00E033D0" w:rsidRDefault="00D6794F" w:rsidP="00D6794F">
      <w:pPr>
        <w:rPr>
          <w:rFonts w:ascii="Times New Roman" w:hAnsi="Times New Roman" w:cs="Times New Roman"/>
          <w:sz w:val="24"/>
          <w:szCs w:val="24"/>
        </w:rPr>
        <w:sectPr w:rsidR="00D6794F" w:rsidRPr="00E033D0" w:rsidSect="006042D9">
          <w:pgSz w:w="11907" w:h="16840"/>
          <w:pgMar w:top="709" w:right="851" w:bottom="709" w:left="1701" w:header="720" w:footer="567" w:gutter="0"/>
          <w:cols w:space="720"/>
        </w:sectPr>
      </w:pPr>
    </w:p>
    <w:p w:rsidR="00D6794F" w:rsidRPr="00E033D0" w:rsidRDefault="00D6794F" w:rsidP="00181CE4">
      <w:pPr>
        <w:ind w:left="6663"/>
        <w:rPr>
          <w:rFonts w:ascii="Times New Roman" w:hAnsi="Times New Roman" w:cs="Times New Roman"/>
          <w:sz w:val="24"/>
          <w:szCs w:val="24"/>
        </w:rPr>
      </w:pPr>
      <w:r w:rsidRPr="00E033D0">
        <w:rPr>
          <w:rFonts w:ascii="Times New Roman" w:hAnsi="Times New Roman" w:cs="Times New Roman"/>
          <w:sz w:val="24"/>
          <w:szCs w:val="24"/>
        </w:rPr>
        <w:lastRenderedPageBreak/>
        <w:t>Приложение № 2</w:t>
      </w:r>
    </w:p>
    <w:p w:rsidR="00D6794F" w:rsidRPr="00E033D0" w:rsidRDefault="00D6794F" w:rsidP="00181CE4">
      <w:pPr>
        <w:ind w:left="6663"/>
        <w:rPr>
          <w:rFonts w:ascii="Times New Roman" w:hAnsi="Times New Roman" w:cs="Times New Roman"/>
          <w:sz w:val="24"/>
          <w:szCs w:val="24"/>
        </w:rPr>
      </w:pPr>
      <w:r w:rsidRPr="00E033D0">
        <w:rPr>
          <w:rFonts w:ascii="Times New Roman" w:hAnsi="Times New Roman" w:cs="Times New Roman"/>
          <w:sz w:val="24"/>
          <w:szCs w:val="24"/>
        </w:rPr>
        <w:t>УТВЕРЖДЕНО</w:t>
      </w:r>
    </w:p>
    <w:p w:rsidR="00D6794F" w:rsidRPr="00E033D0" w:rsidRDefault="0045694A" w:rsidP="00181CE4">
      <w:pPr>
        <w:ind w:left="6663"/>
        <w:rPr>
          <w:rFonts w:ascii="Times New Roman" w:hAnsi="Times New Roman" w:cs="Times New Roman"/>
          <w:sz w:val="24"/>
          <w:szCs w:val="24"/>
        </w:rPr>
      </w:pPr>
      <w:r w:rsidRPr="00E033D0">
        <w:rPr>
          <w:rFonts w:ascii="Times New Roman" w:hAnsi="Times New Roman" w:cs="Times New Roman"/>
          <w:sz w:val="24"/>
          <w:szCs w:val="24"/>
        </w:rPr>
        <w:t xml:space="preserve">Постановлением Главы </w:t>
      </w:r>
      <w:r w:rsidR="002F555F" w:rsidRPr="00E033D0">
        <w:rPr>
          <w:rFonts w:ascii="Times New Roman" w:hAnsi="Times New Roman" w:cs="Times New Roman"/>
          <w:sz w:val="24"/>
          <w:szCs w:val="24"/>
        </w:rPr>
        <w:t xml:space="preserve">Александровского сельского </w:t>
      </w:r>
      <w:r w:rsidRPr="00E033D0">
        <w:rPr>
          <w:rFonts w:ascii="Times New Roman" w:hAnsi="Times New Roman" w:cs="Times New Roman"/>
          <w:sz w:val="24"/>
          <w:szCs w:val="24"/>
        </w:rPr>
        <w:t>поселения</w:t>
      </w:r>
    </w:p>
    <w:p w:rsidR="00D6794F" w:rsidRPr="00E033D0" w:rsidRDefault="00D6794F" w:rsidP="00181CE4">
      <w:pPr>
        <w:ind w:left="6663"/>
        <w:rPr>
          <w:rFonts w:ascii="Times New Roman" w:hAnsi="Times New Roman" w:cs="Times New Roman"/>
          <w:sz w:val="24"/>
          <w:szCs w:val="24"/>
        </w:rPr>
      </w:pPr>
      <w:r w:rsidRPr="00E033D0">
        <w:rPr>
          <w:rFonts w:ascii="Times New Roman" w:hAnsi="Times New Roman" w:cs="Times New Roman"/>
          <w:sz w:val="24"/>
          <w:szCs w:val="24"/>
        </w:rPr>
        <w:t xml:space="preserve">от </w:t>
      </w:r>
      <w:r w:rsidR="00422C43">
        <w:rPr>
          <w:rFonts w:ascii="Times New Roman" w:hAnsi="Times New Roman" w:cs="Times New Roman"/>
          <w:sz w:val="24"/>
          <w:szCs w:val="24"/>
        </w:rPr>
        <w:t>27</w:t>
      </w:r>
      <w:r w:rsidR="003822EB">
        <w:rPr>
          <w:rFonts w:ascii="Times New Roman" w:hAnsi="Times New Roman" w:cs="Times New Roman"/>
          <w:sz w:val="24"/>
          <w:szCs w:val="24"/>
        </w:rPr>
        <w:t>.0</w:t>
      </w:r>
      <w:r w:rsidR="00422C43">
        <w:rPr>
          <w:rFonts w:ascii="Times New Roman" w:hAnsi="Times New Roman" w:cs="Times New Roman"/>
          <w:sz w:val="24"/>
          <w:szCs w:val="24"/>
        </w:rPr>
        <w:t>5</w:t>
      </w:r>
      <w:r w:rsidR="003822EB">
        <w:rPr>
          <w:rFonts w:ascii="Times New Roman" w:hAnsi="Times New Roman" w:cs="Times New Roman"/>
          <w:sz w:val="24"/>
          <w:szCs w:val="24"/>
        </w:rPr>
        <w:t>.202</w:t>
      </w:r>
      <w:r w:rsidR="00422C43">
        <w:rPr>
          <w:rFonts w:ascii="Times New Roman" w:hAnsi="Times New Roman" w:cs="Times New Roman"/>
          <w:sz w:val="24"/>
          <w:szCs w:val="24"/>
        </w:rPr>
        <w:t>5</w:t>
      </w:r>
      <w:r w:rsidRPr="00E033D0">
        <w:rPr>
          <w:rFonts w:ascii="Times New Roman" w:hAnsi="Times New Roman" w:cs="Times New Roman"/>
          <w:sz w:val="24"/>
          <w:szCs w:val="24"/>
        </w:rPr>
        <w:t xml:space="preserve"> № </w:t>
      </w:r>
      <w:r w:rsidR="00F1059A">
        <w:rPr>
          <w:rFonts w:ascii="Times New Roman" w:hAnsi="Times New Roman" w:cs="Times New Roman"/>
          <w:sz w:val="24"/>
          <w:szCs w:val="24"/>
        </w:rPr>
        <w:t>131</w:t>
      </w:r>
    </w:p>
    <w:p w:rsidR="00D6794F" w:rsidRPr="00E033D0" w:rsidRDefault="00D6794F" w:rsidP="00D6794F">
      <w:pPr>
        <w:rPr>
          <w:rFonts w:ascii="Times New Roman" w:hAnsi="Times New Roman" w:cs="Times New Roman"/>
          <w:sz w:val="24"/>
          <w:szCs w:val="24"/>
        </w:rPr>
      </w:pPr>
    </w:p>
    <w:p w:rsidR="003822EB" w:rsidRDefault="00D6794F" w:rsidP="00D6794F">
      <w:pPr>
        <w:jc w:val="center"/>
        <w:rPr>
          <w:rFonts w:ascii="Times New Roman" w:hAnsi="Times New Roman" w:cs="Times New Roman"/>
          <w:sz w:val="24"/>
          <w:szCs w:val="24"/>
        </w:rPr>
      </w:pPr>
      <w:r w:rsidRPr="00E033D0">
        <w:rPr>
          <w:rFonts w:ascii="Times New Roman" w:hAnsi="Times New Roman" w:cs="Times New Roman"/>
          <w:sz w:val="24"/>
          <w:szCs w:val="24"/>
        </w:rPr>
        <w:t xml:space="preserve">Положение </w:t>
      </w:r>
      <w:r w:rsidRPr="00E033D0">
        <w:rPr>
          <w:rFonts w:ascii="Times New Roman" w:hAnsi="Times New Roman" w:cs="Times New Roman"/>
          <w:sz w:val="24"/>
          <w:szCs w:val="24"/>
        </w:rPr>
        <w:br/>
        <w:t>о Межведомственной комиссии</w:t>
      </w:r>
      <w:r w:rsidR="003822EB" w:rsidRPr="003822EB">
        <w:rPr>
          <w:rFonts w:ascii="Times New Roman" w:hAnsi="Times New Roman"/>
          <w:sz w:val="24"/>
          <w:szCs w:val="24"/>
        </w:rPr>
        <w:t xml:space="preserve"> </w:t>
      </w:r>
      <w:r w:rsidR="003822EB" w:rsidRPr="006042D9">
        <w:rPr>
          <w:rFonts w:ascii="Times New Roman" w:hAnsi="Times New Roman"/>
          <w:sz w:val="24"/>
          <w:szCs w:val="24"/>
        </w:rPr>
        <w:t xml:space="preserve">для контроля за ходом подготовки </w:t>
      </w:r>
      <w:r w:rsidR="003822EB" w:rsidRPr="00E033D0">
        <w:rPr>
          <w:rFonts w:ascii="Times New Roman" w:hAnsi="Times New Roman"/>
          <w:sz w:val="24"/>
          <w:szCs w:val="24"/>
        </w:rPr>
        <w:t>хозяйственного комплекса Александровского сельского поселения к работе в осенне-зимний период 20</w:t>
      </w:r>
      <w:r w:rsidR="003822EB">
        <w:rPr>
          <w:rFonts w:ascii="Times New Roman" w:hAnsi="Times New Roman"/>
          <w:sz w:val="24"/>
          <w:szCs w:val="24"/>
        </w:rPr>
        <w:t>2</w:t>
      </w:r>
      <w:r w:rsidR="00422C43">
        <w:rPr>
          <w:rFonts w:ascii="Times New Roman" w:hAnsi="Times New Roman"/>
          <w:sz w:val="24"/>
          <w:szCs w:val="24"/>
        </w:rPr>
        <w:t>5</w:t>
      </w:r>
      <w:r w:rsidR="003822EB" w:rsidRPr="00E033D0">
        <w:rPr>
          <w:rFonts w:ascii="Times New Roman" w:hAnsi="Times New Roman"/>
          <w:sz w:val="24"/>
          <w:szCs w:val="24"/>
        </w:rPr>
        <w:t> – 20</w:t>
      </w:r>
      <w:r w:rsidR="003822EB">
        <w:rPr>
          <w:rFonts w:ascii="Times New Roman" w:hAnsi="Times New Roman"/>
          <w:sz w:val="24"/>
          <w:szCs w:val="24"/>
        </w:rPr>
        <w:t>2</w:t>
      </w:r>
      <w:r w:rsidR="00422C43">
        <w:rPr>
          <w:rFonts w:ascii="Times New Roman" w:hAnsi="Times New Roman"/>
          <w:sz w:val="24"/>
          <w:szCs w:val="24"/>
        </w:rPr>
        <w:t>6</w:t>
      </w:r>
      <w:r w:rsidR="003822EB">
        <w:rPr>
          <w:rFonts w:ascii="Times New Roman" w:hAnsi="Times New Roman"/>
          <w:sz w:val="24"/>
          <w:szCs w:val="24"/>
        </w:rPr>
        <w:t xml:space="preserve"> </w:t>
      </w:r>
      <w:r w:rsidR="003822EB" w:rsidRPr="00E033D0">
        <w:rPr>
          <w:rFonts w:ascii="Times New Roman" w:hAnsi="Times New Roman"/>
          <w:sz w:val="24"/>
          <w:szCs w:val="24"/>
        </w:rPr>
        <w:t>годов</w:t>
      </w:r>
    </w:p>
    <w:p w:rsidR="003822EB" w:rsidRDefault="003822EB" w:rsidP="00D679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822EB" w:rsidRDefault="003822EB" w:rsidP="00D679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794F" w:rsidRPr="00E033D0" w:rsidRDefault="00D6794F" w:rsidP="00D6794F">
      <w:pPr>
        <w:rPr>
          <w:rFonts w:ascii="Times New Roman" w:hAnsi="Times New Roman" w:cs="Times New Roman"/>
          <w:sz w:val="24"/>
          <w:szCs w:val="24"/>
        </w:rPr>
      </w:pP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 xml:space="preserve">1. Межведомственная комиссия </w:t>
      </w:r>
      <w:r w:rsidR="003822EB" w:rsidRPr="006042D9">
        <w:rPr>
          <w:rFonts w:ascii="Times New Roman" w:hAnsi="Times New Roman"/>
          <w:sz w:val="24"/>
          <w:szCs w:val="24"/>
        </w:rPr>
        <w:t xml:space="preserve">для контроля за ходом подготовки </w:t>
      </w:r>
      <w:r w:rsidR="003822EB" w:rsidRPr="00E033D0">
        <w:rPr>
          <w:rFonts w:ascii="Times New Roman" w:hAnsi="Times New Roman"/>
          <w:sz w:val="24"/>
          <w:szCs w:val="24"/>
        </w:rPr>
        <w:t>хозяйственного комплекса Александровского сельского поселения к работе в осенне-зимний период 20</w:t>
      </w:r>
      <w:r w:rsidR="003822EB">
        <w:rPr>
          <w:rFonts w:ascii="Times New Roman" w:hAnsi="Times New Roman"/>
          <w:sz w:val="24"/>
          <w:szCs w:val="24"/>
        </w:rPr>
        <w:t>23</w:t>
      </w:r>
      <w:r w:rsidR="003822EB" w:rsidRPr="00E033D0">
        <w:rPr>
          <w:rFonts w:ascii="Times New Roman" w:hAnsi="Times New Roman"/>
          <w:sz w:val="24"/>
          <w:szCs w:val="24"/>
        </w:rPr>
        <w:t> – 20</w:t>
      </w:r>
      <w:r w:rsidR="003822EB">
        <w:rPr>
          <w:rFonts w:ascii="Times New Roman" w:hAnsi="Times New Roman"/>
          <w:sz w:val="24"/>
          <w:szCs w:val="24"/>
        </w:rPr>
        <w:t xml:space="preserve">24 </w:t>
      </w:r>
      <w:r w:rsidR="003822EB" w:rsidRPr="00E033D0">
        <w:rPr>
          <w:rFonts w:ascii="Times New Roman" w:hAnsi="Times New Roman"/>
          <w:sz w:val="24"/>
          <w:szCs w:val="24"/>
        </w:rPr>
        <w:t>годов</w:t>
      </w:r>
      <w:r w:rsidRPr="00E033D0">
        <w:rPr>
          <w:rFonts w:ascii="Times New Roman" w:hAnsi="Times New Roman"/>
          <w:sz w:val="24"/>
          <w:szCs w:val="24"/>
        </w:rPr>
        <w:t xml:space="preserve"> (далее – Комиссия) является совещательным органом, созданным для обеспечения согласованности действий заинтересованных </w:t>
      </w:r>
      <w:r w:rsidR="00172F7A" w:rsidRPr="00E033D0">
        <w:rPr>
          <w:rFonts w:ascii="Times New Roman" w:hAnsi="Times New Roman"/>
          <w:sz w:val="24"/>
          <w:szCs w:val="24"/>
        </w:rPr>
        <w:t>организаций и учреждений Александровского сельского поселения</w:t>
      </w:r>
      <w:r w:rsidRPr="00E033D0">
        <w:rPr>
          <w:rFonts w:ascii="Times New Roman" w:hAnsi="Times New Roman"/>
          <w:sz w:val="24"/>
          <w:szCs w:val="24"/>
        </w:rPr>
        <w:t xml:space="preserve"> по вопросам контроля за ходом подготовки хозяйственного комплекса </w:t>
      </w:r>
      <w:r w:rsidR="00172F7A" w:rsidRPr="00E033D0">
        <w:rPr>
          <w:rFonts w:ascii="Times New Roman" w:hAnsi="Times New Roman"/>
          <w:sz w:val="24"/>
          <w:szCs w:val="24"/>
        </w:rPr>
        <w:t>поселения</w:t>
      </w:r>
      <w:r w:rsidRPr="00E033D0">
        <w:rPr>
          <w:rFonts w:ascii="Times New Roman" w:hAnsi="Times New Roman"/>
          <w:sz w:val="24"/>
          <w:szCs w:val="24"/>
        </w:rPr>
        <w:t xml:space="preserve"> к работе в осенне-зимний период.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>2. Комиссия в своей деятельности руководствуется Конституцией Российской Федерации, федеральными конституционными законами,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правовыми актами Томской области, а также настоящим Положением.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>3. Основными задачами Комиссии являются: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>1) </w:t>
      </w:r>
      <w:r w:rsidR="003822EB">
        <w:rPr>
          <w:rFonts w:ascii="Times New Roman" w:hAnsi="Times New Roman"/>
          <w:sz w:val="24"/>
          <w:szCs w:val="24"/>
        </w:rPr>
        <w:t xml:space="preserve">контроль и </w:t>
      </w:r>
      <w:r w:rsidRPr="00E033D0">
        <w:rPr>
          <w:rFonts w:ascii="Times New Roman" w:hAnsi="Times New Roman"/>
          <w:sz w:val="24"/>
          <w:szCs w:val="24"/>
        </w:rPr>
        <w:t xml:space="preserve">обеспечение взаимодействия деятельности исполнительных органов местного самоуправления </w:t>
      </w:r>
      <w:r w:rsidR="00172F7A" w:rsidRPr="00E033D0">
        <w:rPr>
          <w:rFonts w:ascii="Times New Roman" w:hAnsi="Times New Roman"/>
          <w:sz w:val="24"/>
          <w:szCs w:val="24"/>
        </w:rPr>
        <w:t>поселения с заинтересо</w:t>
      </w:r>
      <w:r w:rsidRPr="00E033D0">
        <w:rPr>
          <w:rFonts w:ascii="Times New Roman" w:hAnsi="Times New Roman"/>
          <w:sz w:val="24"/>
          <w:szCs w:val="24"/>
        </w:rPr>
        <w:t xml:space="preserve">ванными организациями по подготовке хозяйственного комплекса </w:t>
      </w:r>
      <w:r w:rsidR="00172F7A" w:rsidRPr="00E033D0">
        <w:rPr>
          <w:rFonts w:ascii="Times New Roman" w:hAnsi="Times New Roman"/>
          <w:sz w:val="24"/>
          <w:szCs w:val="24"/>
        </w:rPr>
        <w:t>поселения</w:t>
      </w:r>
      <w:r w:rsidRPr="00E033D0">
        <w:rPr>
          <w:rFonts w:ascii="Times New Roman" w:hAnsi="Times New Roman"/>
          <w:sz w:val="24"/>
          <w:szCs w:val="24"/>
        </w:rPr>
        <w:t xml:space="preserve"> к работе в осенне-зимний период;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 xml:space="preserve">2) внесение в установленном порядке предложений по обеспечению выполнения планов подготовки хозяйственного комплекса </w:t>
      </w:r>
      <w:r w:rsidR="00172F7A" w:rsidRPr="00E033D0">
        <w:rPr>
          <w:rFonts w:ascii="Times New Roman" w:hAnsi="Times New Roman"/>
          <w:sz w:val="24"/>
          <w:szCs w:val="24"/>
        </w:rPr>
        <w:t xml:space="preserve">поселения </w:t>
      </w:r>
      <w:r w:rsidRPr="00E033D0">
        <w:rPr>
          <w:rFonts w:ascii="Times New Roman" w:hAnsi="Times New Roman"/>
          <w:sz w:val="24"/>
          <w:szCs w:val="24"/>
        </w:rPr>
        <w:t>к работе в осенне-зимний период.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>4. Комиссия в соответствии с действующим законодательством осуществляет следующие функции: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 xml:space="preserve">1) анализирует и оценивает ход подготовки объектов жизнеобеспечения хозяйственного комплекса </w:t>
      </w:r>
      <w:r w:rsidR="00172F7A" w:rsidRPr="00E033D0">
        <w:rPr>
          <w:rFonts w:ascii="Times New Roman" w:hAnsi="Times New Roman"/>
          <w:sz w:val="24"/>
          <w:szCs w:val="24"/>
        </w:rPr>
        <w:t>поселения</w:t>
      </w:r>
      <w:r w:rsidRPr="00E033D0">
        <w:rPr>
          <w:rFonts w:ascii="Times New Roman" w:hAnsi="Times New Roman"/>
          <w:sz w:val="24"/>
          <w:szCs w:val="24"/>
        </w:rPr>
        <w:t xml:space="preserve"> к работе в осенне-зимний период;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 xml:space="preserve">2) осуществляет контроль за ходом подготовки к работе в осенне-зимний период объектов жизнеобеспечения хозяйственного комплекса </w:t>
      </w:r>
      <w:r w:rsidR="00172F7A" w:rsidRPr="00E033D0">
        <w:rPr>
          <w:rFonts w:ascii="Times New Roman" w:hAnsi="Times New Roman"/>
          <w:sz w:val="24"/>
          <w:szCs w:val="24"/>
        </w:rPr>
        <w:t>поселения</w:t>
      </w:r>
      <w:r w:rsidRPr="00E033D0">
        <w:rPr>
          <w:rFonts w:ascii="Times New Roman" w:hAnsi="Times New Roman"/>
          <w:sz w:val="24"/>
          <w:szCs w:val="24"/>
        </w:rPr>
        <w:t>;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 xml:space="preserve">3) принимает участие в разработке мер по решению проблем, возникающих при подготовке хозяйственного комплекса </w:t>
      </w:r>
      <w:r w:rsidR="00172F7A" w:rsidRPr="00E033D0">
        <w:rPr>
          <w:rFonts w:ascii="Times New Roman" w:hAnsi="Times New Roman"/>
          <w:sz w:val="24"/>
          <w:szCs w:val="24"/>
        </w:rPr>
        <w:t>поселения</w:t>
      </w:r>
      <w:r w:rsidRPr="00E033D0">
        <w:rPr>
          <w:rFonts w:ascii="Times New Roman" w:hAnsi="Times New Roman"/>
          <w:sz w:val="24"/>
          <w:szCs w:val="24"/>
        </w:rPr>
        <w:t xml:space="preserve"> к работе в осенне-зимний период, их финансовому обеспечению, а также по обеспечению эффективности использования привлекаемых средств;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 xml:space="preserve">4) рассматривает вопросы создания запасов топлива и аварийных запасов материально-технических ресурсов в </w:t>
      </w:r>
      <w:r w:rsidR="00172F7A" w:rsidRPr="00E033D0">
        <w:rPr>
          <w:rFonts w:ascii="Times New Roman" w:hAnsi="Times New Roman"/>
          <w:sz w:val="24"/>
          <w:szCs w:val="24"/>
        </w:rPr>
        <w:t>пос</w:t>
      </w:r>
      <w:r w:rsidR="000F79BC" w:rsidRPr="00E033D0">
        <w:rPr>
          <w:rFonts w:ascii="Times New Roman" w:hAnsi="Times New Roman"/>
          <w:sz w:val="24"/>
          <w:szCs w:val="24"/>
        </w:rPr>
        <w:t>е</w:t>
      </w:r>
      <w:r w:rsidR="00172F7A" w:rsidRPr="00E033D0">
        <w:rPr>
          <w:rFonts w:ascii="Times New Roman" w:hAnsi="Times New Roman"/>
          <w:sz w:val="24"/>
          <w:szCs w:val="24"/>
        </w:rPr>
        <w:t>лении</w:t>
      </w:r>
      <w:r w:rsidRPr="00E033D0">
        <w:rPr>
          <w:rFonts w:ascii="Times New Roman" w:hAnsi="Times New Roman"/>
          <w:sz w:val="24"/>
          <w:szCs w:val="24"/>
        </w:rPr>
        <w:t>.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>5. Комиссия для осуществления возложенных на нее задач имеет право</w:t>
      </w:r>
      <w:r w:rsidR="00172F7A" w:rsidRPr="00E033D0">
        <w:rPr>
          <w:rFonts w:ascii="Times New Roman" w:hAnsi="Times New Roman"/>
          <w:sz w:val="24"/>
          <w:szCs w:val="24"/>
        </w:rPr>
        <w:t xml:space="preserve"> </w:t>
      </w:r>
      <w:r w:rsidRPr="00E033D0">
        <w:rPr>
          <w:rFonts w:ascii="Times New Roman" w:hAnsi="Times New Roman"/>
          <w:sz w:val="24"/>
          <w:szCs w:val="24"/>
        </w:rPr>
        <w:t>в установленном порядке: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 xml:space="preserve">1) запрашивать у </w:t>
      </w:r>
      <w:r w:rsidR="00172F7A" w:rsidRPr="00E033D0">
        <w:rPr>
          <w:rFonts w:ascii="Times New Roman" w:hAnsi="Times New Roman"/>
          <w:sz w:val="24"/>
          <w:szCs w:val="24"/>
        </w:rPr>
        <w:t>учреждений и организаций, находящихся на территории поселения,</w:t>
      </w:r>
      <w:r w:rsidRPr="00E033D0">
        <w:rPr>
          <w:rFonts w:ascii="Times New Roman" w:hAnsi="Times New Roman"/>
          <w:sz w:val="24"/>
          <w:szCs w:val="24"/>
        </w:rPr>
        <w:t xml:space="preserve"> информацию по вопросам, относящимся к компетенции Комиссии;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 xml:space="preserve">2) заслушивать на своих заседаниях представителей </w:t>
      </w:r>
      <w:r w:rsidR="00172F7A" w:rsidRPr="00E033D0">
        <w:rPr>
          <w:rFonts w:ascii="Times New Roman" w:hAnsi="Times New Roman"/>
          <w:sz w:val="24"/>
          <w:szCs w:val="24"/>
        </w:rPr>
        <w:t>учреждений и организаций, находящихся на территории поселения,</w:t>
      </w:r>
      <w:r w:rsidRPr="00E033D0">
        <w:rPr>
          <w:rFonts w:ascii="Times New Roman" w:hAnsi="Times New Roman"/>
          <w:sz w:val="24"/>
          <w:szCs w:val="24"/>
        </w:rPr>
        <w:t xml:space="preserve"> по вопросам, относящимся к компетенции Комиссии;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 xml:space="preserve">3) привлекать для участия в работе Комиссии представителей </w:t>
      </w:r>
      <w:r w:rsidR="00CB7964" w:rsidRPr="00E033D0">
        <w:rPr>
          <w:rFonts w:ascii="Times New Roman" w:hAnsi="Times New Roman"/>
          <w:sz w:val="24"/>
          <w:szCs w:val="24"/>
        </w:rPr>
        <w:t>учреждений и организаций, находящихся на территории поселения,</w:t>
      </w:r>
      <w:r w:rsidRPr="00E033D0">
        <w:rPr>
          <w:rFonts w:ascii="Times New Roman" w:hAnsi="Times New Roman"/>
          <w:sz w:val="24"/>
          <w:szCs w:val="24"/>
        </w:rPr>
        <w:t xml:space="preserve"> в том числе создавать с их участием рабочие группы по направлениям деятельности Комиссии.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>6. Председатель Комиссии: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>1) несет персональную ответственность за выполнение задач, возложенных на Комиссию;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>2) утверждает план работы Комиссии, определяет порядок рассмотрения вопросов.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>7. Комиссия осуществляет свою деятельность в соответствии с планом работы, утверждаемым председателем Комиссии.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>8. Заседания Комиссии проводит председатель Комиссии, а в его отсутствие – заместитель председателя Комиссии (по его поручению).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>Заседания Комиссии проводятся по мере необходимости, но не реже двух раз в месяц.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>9. Решения Комиссии принимаются простым большинством голосов присутствующих на заседании членов Комиссии путем открытого голосования.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>В случае равенства голосов решающим является голос председательствующего на заседании Комиссии.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>10. Решения Комиссии оформляются протоколом, который подписывается председателем Комиссии или его заместителем, председательствующим на заседании Комиссии.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>Решения, принимаемые Комиссией, носят рекомендательный характер.</w:t>
      </w:r>
    </w:p>
    <w:p w:rsidR="00D6794F" w:rsidRPr="00E033D0" w:rsidRDefault="00D6794F" w:rsidP="00CB79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3D0">
        <w:rPr>
          <w:rFonts w:ascii="Times New Roman" w:hAnsi="Times New Roman" w:cs="Times New Roman"/>
          <w:sz w:val="24"/>
          <w:szCs w:val="24"/>
        </w:rPr>
        <w:t>1</w:t>
      </w:r>
      <w:r w:rsidR="003259CB" w:rsidRPr="00E033D0">
        <w:rPr>
          <w:rFonts w:ascii="Times New Roman" w:hAnsi="Times New Roman" w:cs="Times New Roman"/>
          <w:sz w:val="24"/>
          <w:szCs w:val="24"/>
        </w:rPr>
        <w:t>1</w:t>
      </w:r>
      <w:r w:rsidRPr="00E033D0">
        <w:rPr>
          <w:rFonts w:ascii="Times New Roman" w:hAnsi="Times New Roman" w:cs="Times New Roman"/>
          <w:sz w:val="24"/>
          <w:szCs w:val="24"/>
        </w:rPr>
        <w:t>. Заседание Комиссии правомочно, если на нем присутствует не менее половины ее членов.</w:t>
      </w:r>
    </w:p>
    <w:p w:rsidR="00D6794F" w:rsidRPr="00E033D0" w:rsidRDefault="00D6794F" w:rsidP="00D6794F">
      <w:pPr>
        <w:rPr>
          <w:rFonts w:ascii="Times New Roman" w:hAnsi="Times New Roman" w:cs="Times New Roman"/>
          <w:sz w:val="24"/>
          <w:szCs w:val="24"/>
        </w:rPr>
        <w:sectPr w:rsidR="00D6794F" w:rsidRPr="00E033D0">
          <w:pgSz w:w="11907" w:h="16840"/>
          <w:pgMar w:top="1418" w:right="851" w:bottom="1134" w:left="1701" w:header="720" w:footer="567" w:gutter="0"/>
          <w:pgNumType w:start="1"/>
          <w:cols w:space="720"/>
        </w:sectPr>
      </w:pPr>
    </w:p>
    <w:p w:rsidR="00D6794F" w:rsidRPr="00E033D0" w:rsidRDefault="00D6794F" w:rsidP="00181CE4">
      <w:pPr>
        <w:ind w:left="6804"/>
        <w:rPr>
          <w:rFonts w:ascii="Times New Roman" w:hAnsi="Times New Roman" w:cs="Times New Roman"/>
          <w:sz w:val="24"/>
          <w:szCs w:val="24"/>
        </w:rPr>
      </w:pPr>
      <w:r w:rsidRPr="00E033D0">
        <w:rPr>
          <w:rFonts w:ascii="Times New Roman" w:hAnsi="Times New Roman" w:cs="Times New Roman"/>
          <w:sz w:val="24"/>
          <w:szCs w:val="24"/>
        </w:rPr>
        <w:t>Приложение № 3</w:t>
      </w:r>
    </w:p>
    <w:p w:rsidR="00D6794F" w:rsidRPr="00E033D0" w:rsidRDefault="00D6794F" w:rsidP="00181CE4">
      <w:pPr>
        <w:ind w:left="6804"/>
        <w:rPr>
          <w:rFonts w:ascii="Times New Roman" w:hAnsi="Times New Roman" w:cs="Times New Roman"/>
          <w:sz w:val="24"/>
          <w:szCs w:val="24"/>
        </w:rPr>
      </w:pPr>
      <w:r w:rsidRPr="00E033D0">
        <w:rPr>
          <w:rFonts w:ascii="Times New Roman" w:hAnsi="Times New Roman" w:cs="Times New Roman"/>
          <w:sz w:val="24"/>
          <w:szCs w:val="24"/>
        </w:rPr>
        <w:t>УТВЕРЖДЕН</w:t>
      </w:r>
      <w:r w:rsidR="00D06C54" w:rsidRPr="00E033D0">
        <w:rPr>
          <w:rFonts w:ascii="Times New Roman" w:hAnsi="Times New Roman" w:cs="Times New Roman"/>
          <w:sz w:val="24"/>
          <w:szCs w:val="24"/>
        </w:rPr>
        <w:t>О</w:t>
      </w:r>
    </w:p>
    <w:p w:rsidR="00D6794F" w:rsidRPr="00E033D0" w:rsidRDefault="00D06C54" w:rsidP="00181CE4">
      <w:pPr>
        <w:ind w:left="6804"/>
        <w:rPr>
          <w:rFonts w:ascii="Times New Roman" w:hAnsi="Times New Roman" w:cs="Times New Roman"/>
          <w:sz w:val="24"/>
          <w:szCs w:val="24"/>
        </w:rPr>
      </w:pPr>
      <w:r w:rsidRPr="00E033D0">
        <w:rPr>
          <w:rFonts w:ascii="Times New Roman" w:hAnsi="Times New Roman" w:cs="Times New Roman"/>
          <w:sz w:val="24"/>
          <w:szCs w:val="24"/>
        </w:rPr>
        <w:t>Постановлением Главы Александровского сельского поселения</w:t>
      </w:r>
    </w:p>
    <w:p w:rsidR="00D6794F" w:rsidRPr="00E033D0" w:rsidRDefault="00D6794F" w:rsidP="00181CE4">
      <w:pPr>
        <w:ind w:left="6804"/>
        <w:rPr>
          <w:rFonts w:ascii="Times New Roman" w:hAnsi="Times New Roman" w:cs="Times New Roman"/>
          <w:sz w:val="24"/>
          <w:szCs w:val="24"/>
        </w:rPr>
      </w:pPr>
      <w:r w:rsidRPr="00E033D0">
        <w:rPr>
          <w:rFonts w:ascii="Times New Roman" w:hAnsi="Times New Roman" w:cs="Times New Roman"/>
          <w:sz w:val="24"/>
          <w:szCs w:val="24"/>
        </w:rPr>
        <w:t xml:space="preserve">от </w:t>
      </w:r>
      <w:r w:rsidR="00422C43">
        <w:rPr>
          <w:rFonts w:ascii="Times New Roman" w:hAnsi="Times New Roman" w:cs="Times New Roman"/>
          <w:sz w:val="24"/>
          <w:szCs w:val="24"/>
        </w:rPr>
        <w:t>27</w:t>
      </w:r>
      <w:r w:rsidR="003822EB">
        <w:rPr>
          <w:rFonts w:ascii="Times New Roman" w:hAnsi="Times New Roman" w:cs="Times New Roman"/>
          <w:sz w:val="24"/>
          <w:szCs w:val="24"/>
        </w:rPr>
        <w:t>.0</w:t>
      </w:r>
      <w:r w:rsidR="00422C43">
        <w:rPr>
          <w:rFonts w:ascii="Times New Roman" w:hAnsi="Times New Roman" w:cs="Times New Roman"/>
          <w:sz w:val="24"/>
          <w:szCs w:val="24"/>
        </w:rPr>
        <w:t>5</w:t>
      </w:r>
      <w:r w:rsidR="003822EB">
        <w:rPr>
          <w:rFonts w:ascii="Times New Roman" w:hAnsi="Times New Roman" w:cs="Times New Roman"/>
          <w:sz w:val="24"/>
          <w:szCs w:val="24"/>
        </w:rPr>
        <w:t>.202</w:t>
      </w:r>
      <w:r w:rsidR="00422C43">
        <w:rPr>
          <w:rFonts w:ascii="Times New Roman" w:hAnsi="Times New Roman" w:cs="Times New Roman"/>
          <w:sz w:val="24"/>
          <w:szCs w:val="24"/>
        </w:rPr>
        <w:t>5</w:t>
      </w:r>
      <w:r w:rsidRPr="00E033D0">
        <w:rPr>
          <w:rFonts w:ascii="Times New Roman" w:hAnsi="Times New Roman" w:cs="Times New Roman"/>
          <w:sz w:val="24"/>
          <w:szCs w:val="24"/>
        </w:rPr>
        <w:t xml:space="preserve"> № </w:t>
      </w:r>
      <w:r w:rsidR="00F1059A">
        <w:rPr>
          <w:rFonts w:ascii="Times New Roman" w:hAnsi="Times New Roman" w:cs="Times New Roman"/>
          <w:sz w:val="24"/>
          <w:szCs w:val="24"/>
        </w:rPr>
        <w:t>131</w:t>
      </w:r>
      <w:bookmarkStart w:id="0" w:name="_GoBack"/>
      <w:bookmarkEnd w:id="0"/>
    </w:p>
    <w:p w:rsidR="00D6794F" w:rsidRPr="00E033D0" w:rsidRDefault="00D6794F" w:rsidP="00D6794F">
      <w:pPr>
        <w:spacing w:before="120"/>
        <w:rPr>
          <w:rFonts w:ascii="Times New Roman" w:hAnsi="Times New Roman" w:cs="Times New Roman"/>
          <w:sz w:val="24"/>
          <w:szCs w:val="24"/>
        </w:rPr>
      </w:pPr>
    </w:p>
    <w:p w:rsidR="00D6794F" w:rsidRPr="00E033D0" w:rsidRDefault="00D6794F" w:rsidP="00D6794F">
      <w:pPr>
        <w:spacing w:before="120"/>
        <w:rPr>
          <w:rFonts w:ascii="Times New Roman" w:hAnsi="Times New Roman" w:cs="Times New Roman"/>
          <w:sz w:val="24"/>
          <w:szCs w:val="24"/>
        </w:rPr>
      </w:pPr>
    </w:p>
    <w:p w:rsidR="00D6794F" w:rsidRPr="00E033D0" w:rsidRDefault="00D6794F" w:rsidP="00D6794F">
      <w:pPr>
        <w:jc w:val="center"/>
        <w:rPr>
          <w:rFonts w:ascii="Times New Roman" w:hAnsi="Times New Roman" w:cs="Times New Roman"/>
          <w:sz w:val="24"/>
          <w:szCs w:val="24"/>
        </w:rPr>
      </w:pPr>
      <w:r w:rsidRPr="00E033D0">
        <w:rPr>
          <w:rFonts w:ascii="Times New Roman" w:hAnsi="Times New Roman" w:cs="Times New Roman"/>
          <w:sz w:val="24"/>
          <w:szCs w:val="24"/>
        </w:rPr>
        <w:t xml:space="preserve">Перечень </w:t>
      </w:r>
      <w:r w:rsidRPr="00E033D0">
        <w:rPr>
          <w:rFonts w:ascii="Times New Roman" w:hAnsi="Times New Roman" w:cs="Times New Roman"/>
          <w:sz w:val="24"/>
          <w:szCs w:val="24"/>
        </w:rPr>
        <w:br/>
        <w:t xml:space="preserve">мероприятий по подготовке хозяйственного комплекса </w:t>
      </w:r>
      <w:r w:rsidR="000F79BC" w:rsidRPr="00E033D0">
        <w:rPr>
          <w:rFonts w:ascii="Times New Roman" w:hAnsi="Times New Roman" w:cs="Times New Roman"/>
          <w:sz w:val="24"/>
          <w:szCs w:val="24"/>
        </w:rPr>
        <w:t xml:space="preserve">Александровского сельского </w:t>
      </w:r>
      <w:r w:rsidR="00557677" w:rsidRPr="00E033D0">
        <w:rPr>
          <w:rFonts w:ascii="Times New Roman" w:hAnsi="Times New Roman" w:cs="Times New Roman"/>
          <w:sz w:val="24"/>
          <w:szCs w:val="24"/>
        </w:rPr>
        <w:t>поселения к</w:t>
      </w:r>
      <w:r w:rsidRPr="00E033D0">
        <w:rPr>
          <w:rFonts w:ascii="Times New Roman" w:hAnsi="Times New Roman" w:cs="Times New Roman"/>
          <w:sz w:val="24"/>
          <w:szCs w:val="24"/>
        </w:rPr>
        <w:t xml:space="preserve"> работе в осенне-зимний период 20</w:t>
      </w:r>
      <w:r w:rsidR="00181CE4" w:rsidRPr="00E033D0">
        <w:rPr>
          <w:rFonts w:ascii="Times New Roman" w:hAnsi="Times New Roman" w:cs="Times New Roman"/>
          <w:sz w:val="24"/>
          <w:szCs w:val="24"/>
        </w:rPr>
        <w:t>2</w:t>
      </w:r>
      <w:r w:rsidR="00422C43">
        <w:rPr>
          <w:rFonts w:ascii="Times New Roman" w:hAnsi="Times New Roman" w:cs="Times New Roman"/>
          <w:sz w:val="24"/>
          <w:szCs w:val="24"/>
        </w:rPr>
        <w:t>5</w:t>
      </w:r>
      <w:r w:rsidRPr="00E033D0">
        <w:rPr>
          <w:rFonts w:ascii="Times New Roman" w:hAnsi="Times New Roman" w:cs="Times New Roman"/>
          <w:sz w:val="24"/>
          <w:szCs w:val="24"/>
        </w:rPr>
        <w:t> – 20</w:t>
      </w:r>
      <w:r w:rsidR="0052214A" w:rsidRPr="00E033D0">
        <w:rPr>
          <w:rFonts w:ascii="Times New Roman" w:hAnsi="Times New Roman" w:cs="Times New Roman"/>
          <w:sz w:val="24"/>
          <w:szCs w:val="24"/>
        </w:rPr>
        <w:t>2</w:t>
      </w:r>
      <w:r w:rsidR="00422C43">
        <w:rPr>
          <w:rFonts w:ascii="Times New Roman" w:hAnsi="Times New Roman" w:cs="Times New Roman"/>
          <w:sz w:val="24"/>
          <w:szCs w:val="24"/>
        </w:rPr>
        <w:t>6</w:t>
      </w:r>
      <w:r w:rsidRPr="00E033D0">
        <w:rPr>
          <w:rFonts w:ascii="Times New Roman" w:hAnsi="Times New Roman" w:cs="Times New Roman"/>
          <w:sz w:val="24"/>
          <w:szCs w:val="24"/>
        </w:rPr>
        <w:t xml:space="preserve"> годов</w:t>
      </w:r>
    </w:p>
    <w:p w:rsidR="00D6794F" w:rsidRPr="00E033D0" w:rsidRDefault="00D6794F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6794F" w:rsidRPr="00E033D0" w:rsidRDefault="00D6794F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3"/>
        <w:gridCol w:w="4154"/>
        <w:gridCol w:w="1677"/>
        <w:gridCol w:w="2881"/>
      </w:tblGrid>
      <w:tr w:rsidR="00D6794F" w:rsidRPr="00E033D0" w:rsidTr="00BA43EA">
        <w:trPr>
          <w:trHeight w:val="950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6794F" w:rsidRPr="00E033D0" w:rsidRDefault="00D67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4D2307" w:rsidRDefault="00D6794F">
            <w:pPr>
              <w:pStyle w:val="1"/>
              <w:spacing w:before="0" w:line="240" w:lineRule="auto"/>
              <w:ind w:left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D2307">
              <w:rPr>
                <w:rFonts w:ascii="Times New Roman" w:hAnsi="Times New Roman"/>
                <w:b w:val="0"/>
                <w:sz w:val="24"/>
                <w:szCs w:val="24"/>
              </w:rPr>
              <w:t>Срок исполнения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Ответственные исполнители</w:t>
            </w:r>
          </w:p>
        </w:tc>
      </w:tr>
      <w:tr w:rsidR="00D6794F" w:rsidRPr="00E033D0" w:rsidTr="00BA43EA">
        <w:trPr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4D2307" w:rsidRDefault="00D6794F">
            <w:pPr>
              <w:pStyle w:val="1"/>
              <w:spacing w:before="0" w:line="240" w:lineRule="auto"/>
              <w:ind w:left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D2307">
              <w:rPr>
                <w:rFonts w:ascii="Times New Roman" w:hAnsi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0F7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6794F" w:rsidRPr="00E033D0" w:rsidTr="00BA43EA">
        <w:trPr>
          <w:trHeight w:val="82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0F79BC" w:rsidP="00422C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Разработка и утверждение планов мероприятий по подготовке к работе в осенне-зимний период 20</w:t>
            </w:r>
            <w:r w:rsidR="003822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22C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 – 20</w:t>
            </w:r>
            <w:r w:rsidR="003822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22C4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 годо</w:t>
            </w:r>
            <w:r w:rsidR="00181CE4"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в организаций, подведомственных 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Александровскому сельскому поселению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0F79BC" w:rsidP="00422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181CE4" w:rsidRPr="00E033D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.04.20</w:t>
            </w:r>
            <w:r w:rsidR="00181CE4" w:rsidRPr="00E033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22C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CE4" w:rsidRPr="00E033D0" w:rsidRDefault="004934E3" w:rsidP="0018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аместитель Главы поселения</w:t>
            </w:r>
            <w:r w:rsidR="00294616" w:rsidRPr="00E033D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F79BC" w:rsidRPr="00E033D0" w:rsidRDefault="004934E3" w:rsidP="0018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E4C">
              <w:rPr>
                <w:rFonts w:ascii="Times New Roman" w:hAnsi="Times New Roman" w:cs="Times New Roman"/>
                <w:sz w:val="24"/>
                <w:szCs w:val="24"/>
              </w:rPr>
              <w:t>Директор МКП «ТВС»</w:t>
            </w:r>
            <w:r w:rsidR="00181CE4" w:rsidRPr="00E033D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81CE4" w:rsidRPr="00E033D0" w:rsidRDefault="008E2F68" w:rsidP="0018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E4C">
              <w:rPr>
                <w:rFonts w:ascii="Times New Roman" w:hAnsi="Times New Roman" w:cs="Times New Roman"/>
                <w:sz w:val="24"/>
                <w:szCs w:val="24"/>
              </w:rPr>
              <w:t>И.о.начальника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Учреждения архитектуры</w:t>
            </w:r>
            <w:r w:rsidR="00181CE4" w:rsidRPr="00E033D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A02D5" w:rsidRDefault="004A02D5" w:rsidP="004A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Руководители ТСЖ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0F79BC" w:rsidRPr="00E033D0" w:rsidRDefault="004A02D5" w:rsidP="004A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«Жилстрой»</w:t>
            </w:r>
          </w:p>
        </w:tc>
      </w:tr>
      <w:tr w:rsidR="00D6794F" w:rsidRPr="00E033D0" w:rsidTr="00BA43EA">
        <w:trPr>
          <w:trHeight w:val="82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294616" w:rsidP="00181C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Организация работ по ремонту</w:t>
            </w:r>
            <w:r w:rsidR="00D64581" w:rsidRPr="00E033D0">
              <w:rPr>
                <w:rFonts w:ascii="Times New Roman" w:hAnsi="Times New Roman" w:cs="Times New Roman"/>
                <w:sz w:val="24"/>
                <w:szCs w:val="24"/>
              </w:rPr>
              <w:t>, обслуживанию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 и замене тепло- и водосетей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294616" w:rsidP="00422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До 15.08.20</w:t>
            </w:r>
            <w:r w:rsidR="00181CE4" w:rsidRPr="00E033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22C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CE4" w:rsidRPr="00E033D0" w:rsidRDefault="004934E3" w:rsidP="0018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E4C">
              <w:rPr>
                <w:rFonts w:ascii="Times New Roman" w:hAnsi="Times New Roman" w:cs="Times New Roman"/>
                <w:sz w:val="24"/>
                <w:szCs w:val="24"/>
              </w:rPr>
              <w:t>Директор МКП «ТВС»</w:t>
            </w:r>
            <w:r w:rsidR="00181CE4" w:rsidRPr="00E033D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81CE4" w:rsidRPr="00E033D0" w:rsidRDefault="008E2F68" w:rsidP="0018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E4C">
              <w:rPr>
                <w:rFonts w:ascii="Times New Roman" w:hAnsi="Times New Roman" w:cs="Times New Roman"/>
                <w:sz w:val="24"/>
                <w:szCs w:val="24"/>
              </w:rPr>
              <w:t>И.о.начальника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Учреждения архитектуры</w:t>
            </w:r>
            <w:r w:rsidR="00181CE4" w:rsidRPr="00E033D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A02D5" w:rsidRDefault="004A02D5" w:rsidP="004A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Руководители ТСЖ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294616" w:rsidRPr="00E033D0" w:rsidRDefault="004A02D5" w:rsidP="004A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«Жилстрой»</w:t>
            </w:r>
          </w:p>
        </w:tc>
      </w:tr>
      <w:tr w:rsidR="00D6794F" w:rsidRPr="00E033D0" w:rsidTr="00BA43EA">
        <w:trPr>
          <w:trHeight w:val="82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4333BA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6794F" w:rsidRPr="00E033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3F5853" w:rsidP="00181C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94616" w:rsidRPr="00E033D0">
              <w:rPr>
                <w:rFonts w:ascii="Times New Roman" w:hAnsi="Times New Roman" w:cs="Times New Roman"/>
                <w:sz w:val="24"/>
                <w:szCs w:val="24"/>
              </w:rPr>
              <w:t>становк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94616"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 приборов учета отпускаемых энергоресурсов на котельных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422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До 01.09.20</w:t>
            </w:r>
            <w:r w:rsidR="00402B58" w:rsidRPr="00E033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22C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4934E3" w:rsidP="0018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E4C">
              <w:rPr>
                <w:rFonts w:ascii="Times New Roman" w:hAnsi="Times New Roman" w:cs="Times New Roman"/>
                <w:sz w:val="24"/>
                <w:szCs w:val="24"/>
              </w:rPr>
              <w:t>Директор МКП «ТВС»</w:t>
            </w:r>
          </w:p>
        </w:tc>
      </w:tr>
      <w:tr w:rsidR="00D6794F" w:rsidRPr="00E033D0" w:rsidTr="00BA43EA">
        <w:trPr>
          <w:trHeight w:val="82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774DB4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6794F" w:rsidRPr="00E033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4D2307" w:rsidRDefault="003F5853" w:rsidP="00D6458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4D2307">
              <w:rPr>
                <w:rFonts w:ascii="Times New Roman" w:hAnsi="Times New Roman"/>
                <w:sz w:val="24"/>
                <w:szCs w:val="24"/>
              </w:rPr>
              <w:t>Установка</w:t>
            </w:r>
            <w:r w:rsidR="00D64581" w:rsidRPr="004D2307">
              <w:rPr>
                <w:rFonts w:ascii="Times New Roman" w:hAnsi="Times New Roman"/>
                <w:sz w:val="24"/>
                <w:szCs w:val="24"/>
              </w:rPr>
              <w:t>, поверка</w:t>
            </w:r>
            <w:r w:rsidRPr="004D2307">
              <w:rPr>
                <w:rFonts w:ascii="Times New Roman" w:hAnsi="Times New Roman"/>
                <w:sz w:val="24"/>
                <w:szCs w:val="24"/>
              </w:rPr>
              <w:t xml:space="preserve"> приборов учета потребляемых энергоресурсов на многоквартирных домах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94F" w:rsidRPr="004D2307" w:rsidRDefault="00D6794F" w:rsidP="00422C4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307">
              <w:rPr>
                <w:rFonts w:ascii="Times New Roman" w:hAnsi="Times New Roman"/>
                <w:sz w:val="24"/>
                <w:szCs w:val="24"/>
              </w:rPr>
              <w:t>До 01.0</w:t>
            </w:r>
            <w:r w:rsidR="003F5853" w:rsidRPr="004D2307">
              <w:rPr>
                <w:rFonts w:ascii="Times New Roman" w:hAnsi="Times New Roman"/>
                <w:sz w:val="24"/>
                <w:szCs w:val="24"/>
              </w:rPr>
              <w:t>7</w:t>
            </w:r>
            <w:r w:rsidRPr="004D2307">
              <w:rPr>
                <w:rFonts w:ascii="Times New Roman" w:hAnsi="Times New Roman"/>
                <w:sz w:val="24"/>
                <w:szCs w:val="24"/>
              </w:rPr>
              <w:t>.20</w:t>
            </w:r>
            <w:r w:rsidR="00402B58" w:rsidRPr="004D2307">
              <w:rPr>
                <w:rFonts w:ascii="Times New Roman" w:hAnsi="Times New Roman"/>
                <w:sz w:val="24"/>
                <w:szCs w:val="24"/>
              </w:rPr>
              <w:t>2</w:t>
            </w:r>
            <w:r w:rsidR="00422C4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D5" w:rsidRDefault="004A02D5" w:rsidP="004A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Руководители ТСЖ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D6794F" w:rsidRPr="00E033D0" w:rsidRDefault="004A02D5" w:rsidP="004A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«Жилстрой»</w:t>
            </w:r>
          </w:p>
        </w:tc>
      </w:tr>
      <w:tr w:rsidR="00D6794F" w:rsidRPr="00E033D0" w:rsidTr="00BA43EA">
        <w:trPr>
          <w:trHeight w:val="82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774DB4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6794F" w:rsidRPr="00E033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181C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мер по стабилизации и погашению задолженности предприятий коммунального комплекса за топливно-энергетические ресурсы 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94F" w:rsidRPr="004D2307" w:rsidRDefault="00D6794F" w:rsidP="00422C4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307">
              <w:rPr>
                <w:rFonts w:ascii="Times New Roman" w:hAnsi="Times New Roman"/>
                <w:sz w:val="24"/>
                <w:szCs w:val="24"/>
              </w:rPr>
              <w:t>До 01.09.20</w:t>
            </w:r>
            <w:r w:rsidR="00402B58" w:rsidRPr="004D2307">
              <w:rPr>
                <w:rFonts w:ascii="Times New Roman" w:hAnsi="Times New Roman"/>
                <w:sz w:val="24"/>
                <w:szCs w:val="24"/>
              </w:rPr>
              <w:t>2</w:t>
            </w:r>
            <w:r w:rsidR="00422C4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B58" w:rsidRPr="00E033D0" w:rsidRDefault="008E2F68" w:rsidP="00402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Глав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поселения</w:t>
            </w:r>
            <w:r w:rsidR="00402B58" w:rsidRPr="00E033D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6794F" w:rsidRPr="00E033D0" w:rsidRDefault="004934E3" w:rsidP="0018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E4C">
              <w:rPr>
                <w:rFonts w:ascii="Times New Roman" w:hAnsi="Times New Roman" w:cs="Times New Roman"/>
                <w:sz w:val="24"/>
                <w:szCs w:val="24"/>
              </w:rPr>
              <w:t>Директор МКП «ТВС»</w:t>
            </w:r>
          </w:p>
        </w:tc>
      </w:tr>
      <w:tr w:rsidR="00D6794F" w:rsidRPr="00E033D0" w:rsidTr="00BA43EA">
        <w:trPr>
          <w:trHeight w:val="82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774DB4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6794F" w:rsidRPr="00E033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181C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мониторинга поставок и цен на топливные ресурсы, поставляемые в </w:t>
            </w:r>
            <w:r w:rsidR="003F5853" w:rsidRPr="00E033D0">
              <w:rPr>
                <w:rFonts w:ascii="Times New Roman" w:hAnsi="Times New Roman" w:cs="Times New Roman"/>
                <w:sz w:val="24"/>
                <w:szCs w:val="24"/>
              </w:rPr>
              <w:t>поселение</w:t>
            </w:r>
            <w:r w:rsidR="00402B58"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 для нужд ЖКХ 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и социальной сферы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8E2F68" w:rsidP="0018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2F68">
              <w:rPr>
                <w:rFonts w:ascii="Times New Roman" w:hAnsi="Times New Roman" w:cs="Times New Roman"/>
                <w:sz w:val="24"/>
                <w:szCs w:val="24"/>
              </w:rPr>
              <w:t>Ведущий специалист по экономической политике</w:t>
            </w:r>
          </w:p>
        </w:tc>
      </w:tr>
      <w:tr w:rsidR="00D6794F" w:rsidRPr="00E033D0" w:rsidTr="00BA43EA">
        <w:trPr>
          <w:trHeight w:val="82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774DB4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6794F" w:rsidRPr="00E033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181C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Организация профессионального обучения персонала предприятий и организаций ЖКХ</w:t>
            </w:r>
            <w:r w:rsidR="005164A6" w:rsidRPr="00E033D0">
              <w:rPr>
                <w:rFonts w:ascii="Times New Roman" w:hAnsi="Times New Roman" w:cs="Times New Roman"/>
                <w:sz w:val="24"/>
                <w:szCs w:val="24"/>
              </w:rPr>
              <w:t>, управляющих компаний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4A6" w:rsidRPr="00E033D0" w:rsidRDefault="004934E3" w:rsidP="0018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E4C">
              <w:rPr>
                <w:rFonts w:ascii="Times New Roman" w:hAnsi="Times New Roman" w:cs="Times New Roman"/>
                <w:sz w:val="24"/>
                <w:szCs w:val="24"/>
              </w:rPr>
              <w:t>Директор МКП «ТВС»</w:t>
            </w:r>
            <w:r w:rsidR="005164A6"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4A02D5" w:rsidRDefault="004A02D5" w:rsidP="004A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Руководители ТСЖ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D6794F" w:rsidRPr="00E033D0" w:rsidRDefault="004A02D5" w:rsidP="004A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«Жилстрой»</w:t>
            </w:r>
          </w:p>
        </w:tc>
      </w:tr>
      <w:tr w:rsidR="00D6794F" w:rsidRPr="00E033D0" w:rsidTr="00BA43EA">
        <w:trPr>
          <w:trHeight w:val="239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94F" w:rsidRPr="00E033D0" w:rsidRDefault="00774DB4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94F" w:rsidRPr="00E033D0" w:rsidRDefault="003F5853" w:rsidP="00422C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Обеспечение населения дровами на период отопительного сезона 20</w:t>
            </w:r>
            <w:r w:rsidR="003822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22C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822EB">
              <w:rPr>
                <w:rFonts w:ascii="Times New Roman" w:hAnsi="Times New Roman" w:cs="Times New Roman"/>
                <w:sz w:val="24"/>
                <w:szCs w:val="24"/>
              </w:rPr>
              <w:t>– 202</w:t>
            </w:r>
            <w:r w:rsidR="00422C4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 годов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94F" w:rsidRPr="00E033D0" w:rsidRDefault="005164A6" w:rsidP="00422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До 01.09.20</w:t>
            </w:r>
            <w:r w:rsidR="00402B58" w:rsidRPr="00E033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22C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8E2F68" w:rsidP="0018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2F68">
              <w:rPr>
                <w:rFonts w:ascii="Times New Roman" w:hAnsi="Times New Roman" w:cs="Times New Roman"/>
                <w:sz w:val="24"/>
                <w:szCs w:val="24"/>
              </w:rPr>
              <w:t>Специалист 1 категории по социальным вопросам и работе с населением</w:t>
            </w:r>
          </w:p>
        </w:tc>
      </w:tr>
      <w:tr w:rsidR="00D6794F" w:rsidRPr="00E033D0" w:rsidTr="00BA43EA">
        <w:trPr>
          <w:trHeight w:val="82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774DB4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6794F" w:rsidRPr="00E033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422C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Осуществление контроля за ходом подготовки жилищного фонда</w:t>
            </w:r>
            <w:r w:rsidR="005164A6"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к работе в осенне-зимний пе</w:t>
            </w:r>
            <w:r w:rsidR="003822EB">
              <w:rPr>
                <w:rFonts w:ascii="Times New Roman" w:hAnsi="Times New Roman" w:cs="Times New Roman"/>
                <w:sz w:val="24"/>
                <w:szCs w:val="24"/>
              </w:rPr>
              <w:t>риод 202</w:t>
            </w:r>
            <w:r w:rsidR="00422C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 – 20</w:t>
            </w:r>
            <w:r w:rsidR="003822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22C4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02B58"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 годов, в том числе 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за исполнением обязательных </w:t>
            </w:r>
            <w:r w:rsidRPr="00E033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мероприятий по энергосбережению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 и повышению энергетической эффективности в отношении общего имущества собственников помещений в многоквартирном доме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4A6" w:rsidRPr="00E033D0" w:rsidRDefault="004934E3" w:rsidP="0018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4E3">
              <w:rPr>
                <w:rFonts w:ascii="Times New Roman" w:hAnsi="Times New Roman" w:cs="Times New Roman"/>
                <w:sz w:val="24"/>
                <w:szCs w:val="24"/>
              </w:rPr>
              <w:t>Экономист (специалист по  ЖКХ)</w:t>
            </w:r>
            <w:r w:rsidR="005164A6" w:rsidRPr="00E033D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A02D5" w:rsidRDefault="004A02D5" w:rsidP="004A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Руководители ТСЖ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D6794F" w:rsidRPr="00E033D0" w:rsidRDefault="004A02D5" w:rsidP="004A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«Жилстрой»</w:t>
            </w:r>
          </w:p>
        </w:tc>
      </w:tr>
      <w:tr w:rsidR="00D6794F" w:rsidRPr="00E033D0" w:rsidTr="00BA43EA">
        <w:trPr>
          <w:trHeight w:val="82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5164A6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74DB4" w:rsidRPr="00E033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6794F" w:rsidRPr="00E033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181C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Принятие мер по устранению нарушений в системе энергоснабжения организаций ЖКХ, установленных предписаниями Сибирского управления Ростехнадзора.</w:t>
            </w:r>
            <w:r w:rsidR="00557677"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Осуществление 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контроля за выполнением условий, указанных в пунктах 12, 13, 14 Положения об оценке готовности электро- и теплоснабжающих организаций к работе в осенне-зимний период, утвержденного приказом Минпромэнерго России 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br/>
              <w:t>от 25.08.2004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422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До 01.09.20</w:t>
            </w:r>
            <w:r w:rsidR="00402B58" w:rsidRPr="00E033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22C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B58" w:rsidRPr="00E033D0" w:rsidRDefault="004934E3" w:rsidP="00402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аместитель Главы поселения</w:t>
            </w:r>
            <w:r w:rsidR="00402B58" w:rsidRPr="00E033D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02B58" w:rsidRPr="00E033D0" w:rsidRDefault="004934E3" w:rsidP="00402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E4C">
              <w:rPr>
                <w:rFonts w:ascii="Times New Roman" w:hAnsi="Times New Roman" w:cs="Times New Roman"/>
                <w:sz w:val="24"/>
                <w:szCs w:val="24"/>
              </w:rPr>
              <w:t>Директор МКП «ТВС»</w:t>
            </w:r>
            <w:r w:rsidR="00402B58" w:rsidRPr="00E033D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02B58" w:rsidRPr="00E033D0" w:rsidRDefault="008E2F68" w:rsidP="00402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E4C">
              <w:rPr>
                <w:rFonts w:ascii="Times New Roman" w:hAnsi="Times New Roman" w:cs="Times New Roman"/>
                <w:sz w:val="24"/>
                <w:szCs w:val="24"/>
              </w:rPr>
              <w:t>И.о.начальника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Учреждения архитектуры</w:t>
            </w:r>
            <w:r w:rsidR="00402B58" w:rsidRPr="00E033D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A02D5" w:rsidRDefault="004A02D5" w:rsidP="004A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Руководители ТСЖ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5164A6" w:rsidRPr="00E033D0" w:rsidRDefault="004A02D5" w:rsidP="004A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«Жилстрой»</w:t>
            </w:r>
          </w:p>
        </w:tc>
      </w:tr>
      <w:tr w:rsidR="00D6794F" w:rsidRPr="00E033D0" w:rsidTr="00BA43EA">
        <w:trPr>
          <w:trHeight w:val="82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74DB4" w:rsidRPr="00E033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422C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В соответствии с действующим законодательством осуществление контроля за ходом подготовки к работе в зимний период 20</w:t>
            </w:r>
            <w:r w:rsidR="003822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22C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 – 20</w:t>
            </w:r>
            <w:r w:rsidR="007D5981" w:rsidRPr="00E033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22C4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 годов муниципальных </w:t>
            </w:r>
            <w:r w:rsidR="00402B58"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учреждений, 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организаций, обеспечивающих энергоснабжение населения.</w:t>
            </w:r>
            <w:r w:rsidR="00402B58"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комиссионных проверок готовности объектов ЖКХ </w:t>
            </w:r>
            <w:r w:rsidR="005164A6" w:rsidRPr="00E033D0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 к работе в осенне-зимний период 20</w:t>
            </w:r>
            <w:r w:rsidR="003822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22C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 –20</w:t>
            </w:r>
            <w:r w:rsidR="003822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22C4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 годов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4934E3" w:rsidP="0018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Глав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аместитель Главы поселения</w:t>
            </w:r>
          </w:p>
        </w:tc>
      </w:tr>
      <w:tr w:rsidR="00D6794F" w:rsidRPr="00E033D0" w:rsidTr="00BA43EA">
        <w:trPr>
          <w:trHeight w:val="82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74DB4" w:rsidRPr="00E033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94F" w:rsidRPr="00E033D0" w:rsidRDefault="00D6794F" w:rsidP="00181C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4C77D3" w:rsidRPr="00E033D0">
              <w:rPr>
                <w:rFonts w:ascii="Times New Roman" w:hAnsi="Times New Roman" w:cs="Times New Roman"/>
                <w:sz w:val="24"/>
                <w:szCs w:val="24"/>
              </w:rPr>
              <w:t>оведение режимной наладки котлов в котельных поселения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94F" w:rsidRPr="00E033D0" w:rsidRDefault="004C77D3" w:rsidP="00422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До 01.0</w:t>
            </w:r>
            <w:r w:rsidR="007D5981" w:rsidRPr="00E033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402B58" w:rsidRPr="00E033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22C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4934E3" w:rsidP="0018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E4C">
              <w:rPr>
                <w:rFonts w:ascii="Times New Roman" w:hAnsi="Times New Roman" w:cs="Times New Roman"/>
                <w:sz w:val="24"/>
                <w:szCs w:val="24"/>
              </w:rPr>
              <w:t>Директор МКП «ТВС»</w:t>
            </w:r>
          </w:p>
        </w:tc>
      </w:tr>
      <w:tr w:rsidR="00D6794F" w:rsidRPr="00E033D0" w:rsidTr="00BA43EA">
        <w:trPr>
          <w:trHeight w:val="82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74DB4" w:rsidRPr="00E033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422C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Проведение оценки готовности к работе в осенне-зимний период 20</w:t>
            </w:r>
            <w:r w:rsidR="003822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22C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822EB">
              <w:rPr>
                <w:rFonts w:ascii="Times New Roman" w:hAnsi="Times New Roman" w:cs="Times New Roman"/>
                <w:sz w:val="24"/>
                <w:szCs w:val="24"/>
              </w:rPr>
              <w:t> –202</w:t>
            </w:r>
            <w:r w:rsidR="00422C4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 годов: оформлен</w:t>
            </w:r>
            <w:r w:rsidR="00402B58"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ие паспортов, актов готовности 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к отопительному сезону </w:t>
            </w:r>
            <w:r w:rsidR="00774DB4" w:rsidRPr="00E033D0">
              <w:rPr>
                <w:rFonts w:ascii="Times New Roman" w:hAnsi="Times New Roman" w:cs="Times New Roman"/>
                <w:sz w:val="24"/>
                <w:szCs w:val="24"/>
              </w:rPr>
              <w:t>энергоснабжающих организаций с учетом Положения об оценке готовности электро-</w:t>
            </w:r>
            <w:r w:rsidR="00402B58"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 и теплоснабжающих организаций </w:t>
            </w:r>
            <w:r w:rsidR="00774DB4" w:rsidRPr="00E033D0">
              <w:rPr>
                <w:rFonts w:ascii="Times New Roman" w:hAnsi="Times New Roman" w:cs="Times New Roman"/>
                <w:sz w:val="24"/>
                <w:szCs w:val="24"/>
              </w:rPr>
              <w:t>к работе в осенне-зимний период, утвержденного приказом Минпромэнерго России от 25.08.2004.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94F" w:rsidRPr="00E033D0" w:rsidRDefault="00D6794F" w:rsidP="00422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До 15.10.20</w:t>
            </w:r>
            <w:r w:rsidR="00402B58" w:rsidRPr="00E033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22C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FB0" w:rsidRPr="00E033D0" w:rsidRDefault="004934E3" w:rsidP="00402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Глав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аместитель Главы поселения</w:t>
            </w:r>
          </w:p>
        </w:tc>
      </w:tr>
      <w:tr w:rsidR="00402B58" w:rsidRPr="00E033D0" w:rsidTr="00BA43EA">
        <w:trPr>
          <w:trHeight w:val="82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B58" w:rsidRPr="00E033D0" w:rsidRDefault="00402B58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B58" w:rsidRPr="00E033D0" w:rsidRDefault="00402B58" w:rsidP="00181C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Оформление паспортов готовности к сезонной эксплуатации многоквартирных и жилых домов, паспортов готовности жилищно-эксплуатационных организаций к работе в осенне-зимний период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B58" w:rsidRPr="00E033D0" w:rsidRDefault="00402B58" w:rsidP="00422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До 01.10.202</w:t>
            </w:r>
            <w:r w:rsidR="00422C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B58" w:rsidRPr="00E033D0" w:rsidRDefault="004934E3" w:rsidP="00402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4E3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422C43">
              <w:rPr>
                <w:rFonts w:ascii="Times New Roman" w:hAnsi="Times New Roman" w:cs="Times New Roman"/>
                <w:sz w:val="24"/>
                <w:szCs w:val="24"/>
              </w:rPr>
              <w:t xml:space="preserve">кономист (специалист по </w:t>
            </w:r>
            <w:r w:rsidRPr="004934E3">
              <w:rPr>
                <w:rFonts w:ascii="Times New Roman" w:hAnsi="Times New Roman" w:cs="Times New Roman"/>
                <w:sz w:val="24"/>
                <w:szCs w:val="24"/>
              </w:rPr>
              <w:t>ЖКХ)</w:t>
            </w:r>
            <w:r w:rsidR="00402B58" w:rsidRPr="00E033D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A02D5" w:rsidRDefault="00402B58" w:rsidP="004A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Руководители ТСЖ</w:t>
            </w:r>
            <w:r w:rsidR="004A02D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402B58" w:rsidRPr="00E033D0" w:rsidRDefault="004A02D5" w:rsidP="004A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«Жилстрой»</w:t>
            </w:r>
          </w:p>
        </w:tc>
      </w:tr>
      <w:tr w:rsidR="00D6794F" w:rsidRPr="00E033D0" w:rsidTr="00BA43EA">
        <w:trPr>
          <w:trHeight w:val="82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02B58" w:rsidRPr="00E033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181C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мониторинга наличия нормативных запасов основного и резервного топлива, аварий и отключений на объектах ЖКХ и социальной </w:t>
            </w:r>
            <w:r w:rsidR="00557677" w:rsidRPr="00E033D0">
              <w:rPr>
                <w:rFonts w:ascii="Times New Roman" w:hAnsi="Times New Roman" w:cs="Times New Roman"/>
                <w:sz w:val="24"/>
                <w:szCs w:val="24"/>
              </w:rPr>
              <w:t>сферы в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 период прохождения отопительного сезона 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Еженедельно, по пятницам (весь отопительный период)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4934E3" w:rsidP="00493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Глав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поселения</w:t>
            </w:r>
          </w:p>
        </w:tc>
      </w:tr>
      <w:tr w:rsidR="004F75B7" w:rsidRPr="00E033D0" w:rsidTr="00BA43EA">
        <w:trPr>
          <w:trHeight w:val="82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5B7" w:rsidRPr="00E033D0" w:rsidRDefault="00402B58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4F75B7" w:rsidRPr="00E033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5B7" w:rsidRPr="00E033D0" w:rsidRDefault="004F75B7" w:rsidP="00181C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Руководителям предприятий и учреждений провести промывку оборудования и коммуникаций теплопотребляющих установок, проверку системы тепловых сетей, работоспособности приборов учета.</w:t>
            </w:r>
          </w:p>
          <w:p w:rsidR="004F75B7" w:rsidRPr="00E033D0" w:rsidRDefault="004F75B7" w:rsidP="00181C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Представить в администрацию поселения паспорта готовности к сезонной эксплуатации объектов к работе в осенне-зимний период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5B7" w:rsidRPr="00E033D0" w:rsidRDefault="004F75B7" w:rsidP="00422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402B58" w:rsidRPr="00E033D0">
              <w:rPr>
                <w:rFonts w:ascii="Times New Roman" w:hAnsi="Times New Roman" w:cs="Times New Roman"/>
                <w:sz w:val="24"/>
                <w:szCs w:val="24"/>
              </w:rPr>
              <w:t>15.08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402B58" w:rsidRPr="00E033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22C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5B7" w:rsidRPr="00E033D0" w:rsidRDefault="004F75B7" w:rsidP="0018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Руководители предприятий и учреждений</w:t>
            </w:r>
          </w:p>
        </w:tc>
      </w:tr>
    </w:tbl>
    <w:p w:rsidR="00D6794F" w:rsidRPr="00E033D0" w:rsidRDefault="00D6794F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57677" w:rsidRPr="00E033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OST Common">
    <w:altName w:val="Arial"/>
    <w:charset w:val="CC"/>
    <w:family w:val="swiss"/>
    <w:pitch w:val="variable"/>
    <w:sig w:usb0="00000001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450202"/>
    <w:multiLevelType w:val="hybridMultilevel"/>
    <w:tmpl w:val="7FFA3ACE"/>
    <w:lvl w:ilvl="0" w:tplc="14265B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5A1"/>
    <w:rsid w:val="00017864"/>
    <w:rsid w:val="000375EB"/>
    <w:rsid w:val="000930A9"/>
    <w:rsid w:val="000F305E"/>
    <w:rsid w:val="000F79BC"/>
    <w:rsid w:val="00120A4D"/>
    <w:rsid w:val="00145199"/>
    <w:rsid w:val="00152433"/>
    <w:rsid w:val="00172F7A"/>
    <w:rsid w:val="00181CE4"/>
    <w:rsid w:val="00236818"/>
    <w:rsid w:val="002562B9"/>
    <w:rsid w:val="002834EB"/>
    <w:rsid w:val="0029052B"/>
    <w:rsid w:val="00294616"/>
    <w:rsid w:val="002D66F7"/>
    <w:rsid w:val="002F555F"/>
    <w:rsid w:val="003259CB"/>
    <w:rsid w:val="003504C7"/>
    <w:rsid w:val="00381988"/>
    <w:rsid w:val="003822EB"/>
    <w:rsid w:val="003C6F50"/>
    <w:rsid w:val="003F5853"/>
    <w:rsid w:val="00402B58"/>
    <w:rsid w:val="00422C43"/>
    <w:rsid w:val="00423D16"/>
    <w:rsid w:val="004333BA"/>
    <w:rsid w:val="00450AE1"/>
    <w:rsid w:val="0045694A"/>
    <w:rsid w:val="00480898"/>
    <w:rsid w:val="0049220C"/>
    <w:rsid w:val="004934E3"/>
    <w:rsid w:val="0049696D"/>
    <w:rsid w:val="004A02D5"/>
    <w:rsid w:val="004B0B3E"/>
    <w:rsid w:val="004B54D9"/>
    <w:rsid w:val="004C77D3"/>
    <w:rsid w:val="004D2307"/>
    <w:rsid w:val="004E0FB0"/>
    <w:rsid w:val="004F75B7"/>
    <w:rsid w:val="00510886"/>
    <w:rsid w:val="0051184C"/>
    <w:rsid w:val="005164A6"/>
    <w:rsid w:val="0052214A"/>
    <w:rsid w:val="00556778"/>
    <w:rsid w:val="00557677"/>
    <w:rsid w:val="005B3DB3"/>
    <w:rsid w:val="005C57BC"/>
    <w:rsid w:val="006042D9"/>
    <w:rsid w:val="00622324"/>
    <w:rsid w:val="00660331"/>
    <w:rsid w:val="00687E52"/>
    <w:rsid w:val="006E0DCE"/>
    <w:rsid w:val="006F5BF3"/>
    <w:rsid w:val="007227C3"/>
    <w:rsid w:val="007709D8"/>
    <w:rsid w:val="00774DB4"/>
    <w:rsid w:val="00790C7D"/>
    <w:rsid w:val="007B422E"/>
    <w:rsid w:val="007C6882"/>
    <w:rsid w:val="007D5981"/>
    <w:rsid w:val="007E20B7"/>
    <w:rsid w:val="007E237B"/>
    <w:rsid w:val="007E6FC7"/>
    <w:rsid w:val="00862707"/>
    <w:rsid w:val="00875FAE"/>
    <w:rsid w:val="0089403C"/>
    <w:rsid w:val="008B7A90"/>
    <w:rsid w:val="008E2F68"/>
    <w:rsid w:val="0090004A"/>
    <w:rsid w:val="00913E4C"/>
    <w:rsid w:val="00930A04"/>
    <w:rsid w:val="00937405"/>
    <w:rsid w:val="009417FA"/>
    <w:rsid w:val="00941E40"/>
    <w:rsid w:val="00957FE8"/>
    <w:rsid w:val="009721C3"/>
    <w:rsid w:val="00980CBE"/>
    <w:rsid w:val="0098582E"/>
    <w:rsid w:val="00997F88"/>
    <w:rsid w:val="009A7FE6"/>
    <w:rsid w:val="009C07BA"/>
    <w:rsid w:val="009C1979"/>
    <w:rsid w:val="009C3279"/>
    <w:rsid w:val="009D0B6B"/>
    <w:rsid w:val="009D4834"/>
    <w:rsid w:val="009D77D5"/>
    <w:rsid w:val="009E35C4"/>
    <w:rsid w:val="009E7140"/>
    <w:rsid w:val="00A61D98"/>
    <w:rsid w:val="00A65103"/>
    <w:rsid w:val="00A90690"/>
    <w:rsid w:val="00AB1891"/>
    <w:rsid w:val="00AF25A1"/>
    <w:rsid w:val="00B13FEA"/>
    <w:rsid w:val="00B169BA"/>
    <w:rsid w:val="00B92DC8"/>
    <w:rsid w:val="00BA40EE"/>
    <w:rsid w:val="00BA43EA"/>
    <w:rsid w:val="00BD106A"/>
    <w:rsid w:val="00BE30DC"/>
    <w:rsid w:val="00C2260C"/>
    <w:rsid w:val="00C64902"/>
    <w:rsid w:val="00C76ADE"/>
    <w:rsid w:val="00C83CE9"/>
    <w:rsid w:val="00C9725D"/>
    <w:rsid w:val="00CA5AE9"/>
    <w:rsid w:val="00CA6A80"/>
    <w:rsid w:val="00CB7964"/>
    <w:rsid w:val="00CE34AA"/>
    <w:rsid w:val="00CF4533"/>
    <w:rsid w:val="00D06C54"/>
    <w:rsid w:val="00D41EE8"/>
    <w:rsid w:val="00D64581"/>
    <w:rsid w:val="00D67771"/>
    <w:rsid w:val="00D6794F"/>
    <w:rsid w:val="00D940F2"/>
    <w:rsid w:val="00DF3797"/>
    <w:rsid w:val="00E033D0"/>
    <w:rsid w:val="00E11894"/>
    <w:rsid w:val="00E23F2A"/>
    <w:rsid w:val="00E43F41"/>
    <w:rsid w:val="00E44B3A"/>
    <w:rsid w:val="00E51DEE"/>
    <w:rsid w:val="00E54C1A"/>
    <w:rsid w:val="00E841FF"/>
    <w:rsid w:val="00EC0134"/>
    <w:rsid w:val="00EC44D7"/>
    <w:rsid w:val="00EC54DC"/>
    <w:rsid w:val="00F046A7"/>
    <w:rsid w:val="00F078E7"/>
    <w:rsid w:val="00F1059A"/>
    <w:rsid w:val="00F447A5"/>
    <w:rsid w:val="00F640EF"/>
    <w:rsid w:val="00FA385B"/>
    <w:rsid w:val="00FC42D8"/>
    <w:rsid w:val="00FD1F5A"/>
    <w:rsid w:val="00FF0899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DCA1094E-A003-4219-9A00-64C9FADEB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02D5"/>
    <w:pPr>
      <w:overflowPunct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D6794F"/>
    <w:pPr>
      <w:keepNext/>
      <w:shd w:val="clear" w:color="auto" w:fill="FFFFFF"/>
      <w:overflowPunct/>
      <w:autoSpaceDE/>
      <w:autoSpaceDN/>
      <w:adjustRightInd/>
      <w:spacing w:before="288" w:line="226" w:lineRule="exact"/>
      <w:ind w:left="427"/>
      <w:jc w:val="both"/>
      <w:outlineLvl w:val="0"/>
    </w:pPr>
    <w:rPr>
      <w:rFonts w:cs="Times New Roman"/>
      <w:b/>
      <w:color w:val="000000"/>
      <w:spacing w:val="-2"/>
      <w:sz w:val="25"/>
    </w:rPr>
  </w:style>
  <w:style w:type="paragraph" w:styleId="2">
    <w:name w:val="heading 2"/>
    <w:basedOn w:val="a"/>
    <w:next w:val="a"/>
    <w:link w:val="20"/>
    <w:semiHidden/>
    <w:unhideWhenUsed/>
    <w:qFormat/>
    <w:rsid w:val="00FA385B"/>
    <w:pPr>
      <w:keepNext/>
      <w:spacing w:before="240" w:after="60"/>
      <w:outlineLvl w:val="1"/>
    </w:pPr>
    <w:rPr>
      <w:rFonts w:ascii="Cambria Math" w:hAnsi="Cambria Math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20A4D"/>
    <w:rPr>
      <w:rFonts w:ascii="GOST Common" w:hAnsi="GOST Common" w:cs="GOST Common"/>
      <w:sz w:val="16"/>
      <w:szCs w:val="16"/>
    </w:rPr>
  </w:style>
  <w:style w:type="paragraph" w:customStyle="1" w:styleId="ConsNormal">
    <w:name w:val="ConsNormal"/>
    <w:rsid w:val="00622324"/>
    <w:pPr>
      <w:widowControl w:val="0"/>
      <w:overflowPunct w:val="0"/>
      <w:autoSpaceDE w:val="0"/>
      <w:autoSpaceDN w:val="0"/>
      <w:adjustRightInd w:val="0"/>
      <w:ind w:right="19772" w:firstLine="720"/>
    </w:pPr>
    <w:rPr>
      <w:rFonts w:ascii="Calibri Light" w:hAnsi="Calibri Light"/>
    </w:rPr>
  </w:style>
  <w:style w:type="table" w:styleId="a4">
    <w:name w:val="Table Grid"/>
    <w:basedOn w:val="a1"/>
    <w:rsid w:val="00FF0899"/>
    <w:pPr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rsid w:val="00D6794F"/>
    <w:rPr>
      <w:b/>
      <w:color w:val="000000"/>
      <w:spacing w:val="-2"/>
      <w:sz w:val="25"/>
      <w:shd w:val="clear" w:color="auto" w:fill="FFFFFF"/>
    </w:rPr>
  </w:style>
  <w:style w:type="paragraph" w:styleId="a5">
    <w:name w:val="Body Text"/>
    <w:basedOn w:val="a"/>
    <w:next w:val="a"/>
    <w:link w:val="a6"/>
    <w:unhideWhenUsed/>
    <w:rsid w:val="00D6794F"/>
    <w:pPr>
      <w:overflowPunct/>
      <w:autoSpaceDE/>
      <w:autoSpaceDN/>
      <w:adjustRightInd/>
      <w:jc w:val="both"/>
    </w:pPr>
    <w:rPr>
      <w:rFonts w:cs="Times New Roman"/>
      <w:sz w:val="22"/>
    </w:rPr>
  </w:style>
  <w:style w:type="character" w:customStyle="1" w:styleId="a6">
    <w:name w:val="Основной текст Знак"/>
    <w:link w:val="a5"/>
    <w:rsid w:val="00D6794F"/>
    <w:rPr>
      <w:sz w:val="22"/>
    </w:rPr>
  </w:style>
  <w:style w:type="paragraph" w:styleId="a7">
    <w:name w:val="Body Text Indent"/>
    <w:basedOn w:val="a"/>
    <w:link w:val="a8"/>
    <w:unhideWhenUsed/>
    <w:rsid w:val="00D6794F"/>
    <w:pPr>
      <w:overflowPunct/>
      <w:autoSpaceDE/>
      <w:autoSpaceDN/>
      <w:adjustRightInd/>
      <w:spacing w:after="120"/>
      <w:ind w:left="283" w:firstLine="709"/>
    </w:pPr>
    <w:rPr>
      <w:rFonts w:cs="Times New Roman"/>
      <w:sz w:val="26"/>
    </w:rPr>
  </w:style>
  <w:style w:type="character" w:customStyle="1" w:styleId="a8">
    <w:name w:val="Основной текст с отступом Знак"/>
    <w:link w:val="a7"/>
    <w:rsid w:val="00D6794F"/>
    <w:rPr>
      <w:sz w:val="26"/>
    </w:rPr>
  </w:style>
  <w:style w:type="paragraph" w:styleId="21">
    <w:name w:val="Body Text 2"/>
    <w:basedOn w:val="a"/>
    <w:link w:val="22"/>
    <w:unhideWhenUsed/>
    <w:rsid w:val="00D6794F"/>
    <w:pPr>
      <w:overflowPunct/>
      <w:autoSpaceDE/>
      <w:autoSpaceDN/>
      <w:adjustRightInd/>
      <w:spacing w:before="120"/>
      <w:ind w:right="5102"/>
      <w:jc w:val="center"/>
    </w:pPr>
    <w:rPr>
      <w:rFonts w:cs="Times New Roman"/>
      <w:sz w:val="26"/>
    </w:rPr>
  </w:style>
  <w:style w:type="character" w:customStyle="1" w:styleId="22">
    <w:name w:val="Основной текст 2 Знак"/>
    <w:link w:val="21"/>
    <w:rsid w:val="00D6794F"/>
    <w:rPr>
      <w:sz w:val="26"/>
    </w:rPr>
  </w:style>
  <w:style w:type="character" w:customStyle="1" w:styleId="20">
    <w:name w:val="Заголовок 2 Знак"/>
    <w:link w:val="2"/>
    <w:semiHidden/>
    <w:rsid w:val="00FA385B"/>
    <w:rPr>
      <w:rFonts w:ascii="Cambria Math" w:eastAsia="Arial" w:hAnsi="Cambria Math" w:cs="Arial"/>
      <w:b/>
      <w:bCs/>
      <w:i/>
      <w:iCs/>
      <w:sz w:val="28"/>
      <w:szCs w:val="28"/>
    </w:rPr>
  </w:style>
  <w:style w:type="character" w:styleId="a9">
    <w:name w:val="Hyperlink"/>
    <w:uiPriority w:val="99"/>
    <w:rsid w:val="009D0B6B"/>
    <w:rPr>
      <w:rFonts w:cs="Arial"/>
      <w:color w:val="0000FF"/>
      <w:u w:val="single"/>
    </w:rPr>
  </w:style>
  <w:style w:type="paragraph" w:styleId="aa">
    <w:name w:val="List Paragraph"/>
    <w:basedOn w:val="a"/>
    <w:uiPriority w:val="34"/>
    <w:qFormat/>
    <w:rsid w:val="00913E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48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46;&#1077;&#1090;&#1080;&#1082;&#1086;&#1074;&#1072;\Application%20Data\Microsoft\&#1064;&#1072;&#1073;&#1083;&#1086;&#1085;&#1099;\&#1056;&#1072;&#1089;&#1087;&#1086;&#1088;&#1103;&#1078;&#1077;&#1085;&#1080;&#1077;%20&#1072;&#1076;&#1084;&#1080;&#1085;&#1080;&#1089;&#1090;&#1088;&#1072;&#1094;&#1080;&#1080;%20&#1089;&#1077;&#1083;&#1100;&#1089;&#1082;&#1086;&#1075;&#1086;%20&#1087;&#1086;&#1089;&#1077;&#1083;&#1077;&#1085;&#1080;&#1103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94D33-6A41-4CFF-8F3E-F41083EF5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Распоряжение администрации сельского поселения</Template>
  <TotalTime>0</TotalTime>
  <Pages>7</Pages>
  <Words>1392</Words>
  <Characters>10512</Characters>
  <Application>Microsoft Office Word</Application>
  <DocSecurity>0</DocSecurity>
  <Lines>87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 АЛЕКСАНДРОВСКОГО СЕЛЬСКОГО ПОСЕЛЕНИЯ</vt:lpstr>
    </vt:vector>
  </TitlesOfParts>
  <Company>Сельская администрация</Company>
  <LinksUpToDate>false</LinksUpToDate>
  <CharactersWithSpaces>11881</CharactersWithSpaces>
  <SharedDoc>false</SharedDoc>
  <HLinks>
    <vt:vector size="12" baseType="variant">
      <vt:variant>
        <vt:i4>8061002</vt:i4>
      </vt:variant>
      <vt:variant>
        <vt:i4>3</vt:i4>
      </vt:variant>
      <vt:variant>
        <vt:i4>0</vt:i4>
      </vt:variant>
      <vt:variant>
        <vt:i4>5</vt:i4>
      </vt:variant>
      <vt:variant>
        <vt:lpwstr>mailto:alsaleks-zgp@tomsk.gov.ru</vt:lpwstr>
      </vt:variant>
      <vt:variant>
        <vt:lpwstr/>
      </vt:variant>
      <vt:variant>
        <vt:i4>8061002</vt:i4>
      </vt:variant>
      <vt:variant>
        <vt:i4>0</vt:i4>
      </vt:variant>
      <vt:variant>
        <vt:i4>0</vt:i4>
      </vt:variant>
      <vt:variant>
        <vt:i4>5</vt:i4>
      </vt:variant>
      <vt:variant>
        <vt:lpwstr>mailto:alsaleks-zgp@tomsk.gov.ru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 АЛЕКСАНДРОВСКОГО СЕЛЬСКОГО ПОСЕЛЕНИЯ</dc:title>
  <dc:creator>Жетикова</dc:creator>
  <cp:lastModifiedBy>Ильичёва Ольга Ивановна</cp:lastModifiedBy>
  <cp:revision>2</cp:revision>
  <cp:lastPrinted>2025-05-27T09:05:00Z</cp:lastPrinted>
  <dcterms:created xsi:type="dcterms:W3CDTF">2025-05-27T09:05:00Z</dcterms:created>
  <dcterms:modified xsi:type="dcterms:W3CDTF">2025-05-27T09:05:00Z</dcterms:modified>
</cp:coreProperties>
</file>