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FD8" w:rsidRDefault="008E6307" w:rsidP="00706FD8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71525" cy="837727"/>
            <wp:effectExtent l="0" t="0" r="0" b="63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26" cy="84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</w:pPr>
      <w:r w:rsidRPr="00CC2C8B">
        <w:t>с. Александровское</w:t>
      </w:r>
    </w:p>
    <w:p w:rsidR="00706FD8" w:rsidRPr="0094711D" w:rsidRDefault="00706FD8" w:rsidP="00706FD8">
      <w:pPr>
        <w:rPr>
          <w:b/>
          <w:sz w:val="16"/>
          <w:szCs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59"/>
        <w:gridCol w:w="4696"/>
      </w:tblGrid>
      <w:tr w:rsidR="00706FD8" w:rsidRPr="00B92AFE" w:rsidTr="00B63562">
        <w:tc>
          <w:tcPr>
            <w:tcW w:w="2490" w:type="pct"/>
          </w:tcPr>
          <w:p w:rsidR="00706FD8" w:rsidRPr="00B92AFE" w:rsidRDefault="0093549B" w:rsidP="006A6928">
            <w:pPr>
              <w:ind w:hanging="108"/>
            </w:pPr>
            <w:r>
              <w:t>06</w:t>
            </w:r>
            <w:r w:rsidR="00CE2261">
              <w:t>.06.2025</w:t>
            </w:r>
          </w:p>
        </w:tc>
        <w:tc>
          <w:tcPr>
            <w:tcW w:w="2510" w:type="pct"/>
          </w:tcPr>
          <w:p w:rsidR="00706FD8" w:rsidRPr="00AC7E46" w:rsidRDefault="00706FD8" w:rsidP="0093549B">
            <w:pPr>
              <w:pStyle w:val="2"/>
              <w:ind w:right="-67"/>
              <w:jc w:val="right"/>
              <w:rPr>
                <w:sz w:val="24"/>
                <w:szCs w:val="24"/>
              </w:rPr>
            </w:pPr>
            <w:r w:rsidRPr="00AC7E46">
              <w:rPr>
                <w:sz w:val="24"/>
                <w:szCs w:val="24"/>
              </w:rPr>
              <w:t xml:space="preserve">  №</w:t>
            </w:r>
            <w:r w:rsidR="006A6928">
              <w:rPr>
                <w:sz w:val="24"/>
                <w:szCs w:val="24"/>
              </w:rPr>
              <w:t xml:space="preserve"> 1</w:t>
            </w:r>
            <w:r w:rsidR="0093549B">
              <w:rPr>
                <w:sz w:val="24"/>
                <w:szCs w:val="24"/>
              </w:rPr>
              <w:t>38/1</w:t>
            </w:r>
            <w:r w:rsidRPr="00AC7E46">
              <w:rPr>
                <w:sz w:val="24"/>
                <w:szCs w:val="24"/>
              </w:rPr>
              <w:t xml:space="preserve"> </w:t>
            </w:r>
          </w:p>
        </w:tc>
      </w:tr>
      <w:tr w:rsidR="00706FD8" w:rsidTr="00B63562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2"/>
          </w:tcPr>
          <w:p w:rsidR="00B63562" w:rsidRDefault="00706FD8" w:rsidP="00B63562">
            <w:pPr>
              <w:spacing w:line="276" w:lineRule="auto"/>
              <w:jc w:val="center"/>
            </w:pPr>
            <w:r w:rsidRPr="00D16F1D">
              <w:t>О</w:t>
            </w:r>
            <w:r w:rsidR="00CE2261">
              <w:t>б</w:t>
            </w:r>
            <w:r w:rsidRPr="00D16F1D">
              <w:t xml:space="preserve"> </w:t>
            </w:r>
            <w:r w:rsidR="00CE2261">
              <w:t xml:space="preserve">установлении </w:t>
            </w:r>
            <w:r w:rsidR="0076211E" w:rsidRPr="0076211E">
              <w:t>особ</w:t>
            </w:r>
            <w:r w:rsidR="0076211E">
              <w:t>ого</w:t>
            </w:r>
            <w:r w:rsidR="0076211E" w:rsidRPr="0076211E">
              <w:t xml:space="preserve"> противопожарн</w:t>
            </w:r>
            <w:r w:rsidR="0076211E">
              <w:t>ого</w:t>
            </w:r>
            <w:r w:rsidR="0076211E" w:rsidRPr="0076211E">
              <w:t xml:space="preserve"> режим</w:t>
            </w:r>
            <w:r w:rsidR="0076211E">
              <w:t xml:space="preserve">а </w:t>
            </w:r>
            <w:r w:rsidR="00CE2261">
              <w:t xml:space="preserve">на территории </w:t>
            </w:r>
          </w:p>
          <w:p w:rsidR="00706FD8" w:rsidRDefault="00706FD8" w:rsidP="009A7D89">
            <w:pPr>
              <w:spacing w:line="276" w:lineRule="auto"/>
              <w:jc w:val="center"/>
            </w:pPr>
            <w:r>
              <w:t xml:space="preserve"> </w:t>
            </w:r>
            <w:r w:rsidR="00CE2261">
              <w:t xml:space="preserve">муниципального образования </w:t>
            </w:r>
            <w:r w:rsidRPr="003477A4">
              <w:t>Александровское сельское поселение</w:t>
            </w:r>
            <w:r w:rsidR="00CE2261">
              <w:t xml:space="preserve"> Александровского муниципального района Томской области в 2025 году</w:t>
            </w:r>
          </w:p>
        </w:tc>
      </w:tr>
    </w:tbl>
    <w:p w:rsidR="00D42047" w:rsidRPr="0017651D" w:rsidRDefault="00D42047">
      <w:pPr>
        <w:rPr>
          <w:sz w:val="22"/>
          <w:szCs w:val="22"/>
        </w:rPr>
      </w:pPr>
    </w:p>
    <w:p w:rsidR="00C10917" w:rsidRPr="00AB736D" w:rsidRDefault="00C10917" w:rsidP="0093549B">
      <w:pPr>
        <w:ind w:firstLine="709"/>
        <w:jc w:val="both"/>
      </w:pPr>
      <w:r w:rsidRPr="0093549B">
        <w:t xml:space="preserve">В соответствии с Постановлением Правительства Российской Федерации от 6.09.2020 года № 1479 </w:t>
      </w:r>
      <w:r w:rsidR="0093549B" w:rsidRPr="0093549B">
        <w:rPr>
          <w:color w:val="000000"/>
        </w:rPr>
        <w:t>(ред. от 30.03.2023)</w:t>
      </w:r>
      <w:r w:rsidR="0093549B" w:rsidRPr="00AB736D">
        <w:t xml:space="preserve"> </w:t>
      </w:r>
      <w:r w:rsidRPr="00AB736D">
        <w:t>«Об утверждении Правил противопожарного режима в Российской Федерации», Законом Томской области от 12 октября 2005 года № 184-</w:t>
      </w:r>
      <w:r w:rsidRPr="0093549B">
        <w:t>ОЗ</w:t>
      </w:r>
      <w:r w:rsidR="0093549B" w:rsidRPr="0093549B">
        <w:t xml:space="preserve">  (ред. от 06.09.2024)</w:t>
      </w:r>
      <w:r w:rsidR="0093549B">
        <w:t xml:space="preserve"> </w:t>
      </w:r>
      <w:r w:rsidRPr="00AB736D">
        <w:t xml:space="preserve">«О пожарной безопасности в Томской области», </w:t>
      </w:r>
      <w:r w:rsidR="00CE2261" w:rsidRPr="00AB736D">
        <w:t xml:space="preserve">постановлением </w:t>
      </w:r>
      <w:r w:rsidR="00AB736D" w:rsidRPr="00AB736D">
        <w:t xml:space="preserve">Администрации Томской области от 06.06.2025 № 258а </w:t>
      </w:r>
      <w:r w:rsidR="00CE2261" w:rsidRPr="00AB736D">
        <w:t>«О внесении изменения в постановление Администрации Томской области от 14.04.2025 № 167а</w:t>
      </w:r>
      <w:r w:rsidR="00AB736D" w:rsidRPr="00AB736D">
        <w:t xml:space="preserve"> </w:t>
      </w:r>
      <w:r w:rsidRPr="00AB736D">
        <w:t>«О</w:t>
      </w:r>
      <w:r w:rsidR="00CE2261" w:rsidRPr="00AB736D">
        <w:t>б</w:t>
      </w:r>
      <w:r w:rsidRPr="00AB736D">
        <w:t xml:space="preserve"> </w:t>
      </w:r>
      <w:r w:rsidR="00CE2261" w:rsidRPr="00AB736D">
        <w:t>установлении особого противопожарного режима на территории Томской области</w:t>
      </w:r>
      <w:r w:rsidRPr="00AB736D">
        <w:t>»,</w:t>
      </w:r>
      <w:r w:rsidR="00AB736D">
        <w:t xml:space="preserve"> постановления Администрации Александровского района Томской области от 06.06.2025 № 552 «Об установлении особого противопожарного режима на территории Александровского муниципального района томской области», </w:t>
      </w:r>
      <w:r w:rsidRPr="00AB736D">
        <w:t>в целях своевременного осуществления мер по предупреждению и тушению ландшафтных (природных) пожаров, обеспечения безопасности населенных пунктов, населения и объектов экономики,</w:t>
      </w:r>
    </w:p>
    <w:p w:rsidR="00566BF5" w:rsidRDefault="00566BF5" w:rsidP="0093549B">
      <w:pPr>
        <w:spacing w:line="276" w:lineRule="auto"/>
        <w:ind w:firstLine="900"/>
        <w:jc w:val="both"/>
      </w:pPr>
      <w:r w:rsidRPr="00C10917">
        <w:t>ПОСТАНОВЛЯЮ:</w:t>
      </w:r>
    </w:p>
    <w:p w:rsidR="00C10917" w:rsidRDefault="00C10917" w:rsidP="0093549B">
      <w:pPr>
        <w:spacing w:line="276" w:lineRule="auto"/>
        <w:jc w:val="both"/>
      </w:pPr>
      <w:r>
        <w:tab/>
        <w:t>1.</w:t>
      </w:r>
      <w:r w:rsidR="004B790A">
        <w:t xml:space="preserve"> </w:t>
      </w:r>
      <w:r>
        <w:t xml:space="preserve">Установить на территории </w:t>
      </w:r>
      <w:r w:rsidR="00AB736D">
        <w:t xml:space="preserve">муниципального образования </w:t>
      </w:r>
      <w:r>
        <w:t xml:space="preserve">Александровского сельского поселения Александровского </w:t>
      </w:r>
      <w:r w:rsidR="00AB736D">
        <w:t>муниципального района Томской области</w:t>
      </w:r>
      <w:r w:rsidR="00AC28F0">
        <w:t xml:space="preserve"> (далее – сельское поселение)</w:t>
      </w:r>
      <w:r>
        <w:t xml:space="preserve"> </w:t>
      </w:r>
      <w:r w:rsidR="0076211E" w:rsidRPr="0076211E">
        <w:t>особ</w:t>
      </w:r>
      <w:r w:rsidR="0076211E">
        <w:t>ый</w:t>
      </w:r>
      <w:r w:rsidR="0076211E" w:rsidRPr="0076211E">
        <w:t xml:space="preserve"> противопожар</w:t>
      </w:r>
      <w:r w:rsidR="0076211E">
        <w:t xml:space="preserve">ный </w:t>
      </w:r>
      <w:r w:rsidR="0076211E" w:rsidRPr="0076211E">
        <w:t>режим</w:t>
      </w:r>
      <w:r w:rsidR="0076211E">
        <w:t xml:space="preserve"> </w:t>
      </w:r>
      <w:r w:rsidR="00946B92">
        <w:t xml:space="preserve">с </w:t>
      </w:r>
      <w:r w:rsidR="00AB736D">
        <w:t>06</w:t>
      </w:r>
      <w:r w:rsidR="00946B92">
        <w:t xml:space="preserve"> </w:t>
      </w:r>
      <w:r w:rsidR="00AB736D">
        <w:t xml:space="preserve">июня 2025 </w:t>
      </w:r>
      <w:r>
        <w:t>года.</w:t>
      </w:r>
    </w:p>
    <w:p w:rsidR="00AC28F0" w:rsidRPr="00AC28F0" w:rsidRDefault="00C10917" w:rsidP="00AC28F0">
      <w:pPr>
        <w:jc w:val="both"/>
      </w:pPr>
      <w:r>
        <w:tab/>
        <w:t>2.</w:t>
      </w:r>
      <w:r w:rsidR="004B790A">
        <w:t xml:space="preserve"> </w:t>
      </w:r>
      <w:r w:rsidR="00AC28F0" w:rsidRPr="00AC28F0">
        <w:t xml:space="preserve">Рекомендовать населению, руководителям предприятий, организаций и учреждений, независимо от их организационно-правовых форм и форм собственности, находящихся на территории сельского поселения: </w:t>
      </w:r>
    </w:p>
    <w:p w:rsidR="00AC28F0" w:rsidRPr="00AC28F0" w:rsidRDefault="00AC28F0" w:rsidP="00AC28F0">
      <w:pPr>
        <w:jc w:val="both"/>
      </w:pPr>
      <w:r w:rsidRPr="00AC28F0">
        <w:tab/>
        <w:t>- обеспечить соблюдение противопожарного режима и не допускать применение открытого огня;</w:t>
      </w:r>
    </w:p>
    <w:p w:rsidR="00AC28F0" w:rsidRPr="00AC28F0" w:rsidRDefault="00AC28F0" w:rsidP="00AC28F0">
      <w:pPr>
        <w:jc w:val="both"/>
      </w:pPr>
      <w:r w:rsidRPr="00AC28F0">
        <w:tab/>
        <w:t>- реализовать первичные меры пожарной безопасности;</w:t>
      </w:r>
    </w:p>
    <w:p w:rsidR="00AC28F0" w:rsidRPr="00AC28F0" w:rsidRDefault="00AC28F0" w:rsidP="00AC28F0">
      <w:pPr>
        <w:jc w:val="both"/>
      </w:pPr>
      <w:r w:rsidRPr="00AC28F0">
        <w:tab/>
        <w:t>- привести в исправное состояние источники противопожарного водоснабжения и первичные средства пожаротушения;</w:t>
      </w:r>
    </w:p>
    <w:p w:rsidR="00AC28F0" w:rsidRPr="00AC28F0" w:rsidRDefault="00AC28F0" w:rsidP="00AC28F0">
      <w:pPr>
        <w:jc w:val="both"/>
      </w:pPr>
      <w:r w:rsidRPr="00AC28F0">
        <w:tab/>
        <w:t>- провести внеплановые противопожарные инструктажи работников и дополнительные практические занятия с работниками по отработке действий при возникновении пожаров и эвакуации из зданий (сооружений);</w:t>
      </w:r>
    </w:p>
    <w:p w:rsidR="00C10917" w:rsidRPr="0076211E" w:rsidRDefault="00AC28F0" w:rsidP="00AC28F0">
      <w:pPr>
        <w:jc w:val="both"/>
        <w:rPr>
          <w:b/>
        </w:rPr>
      </w:pPr>
      <w:r w:rsidRPr="00AC28F0">
        <w:t xml:space="preserve">       </w:t>
      </w:r>
      <w:r w:rsidRPr="00AC28F0">
        <w:tab/>
        <w:t xml:space="preserve">- в случае возникновения лесных и других пожаров на территории сельского поселения информацию о пожаре </w:t>
      </w:r>
      <w:r w:rsidRPr="0076211E">
        <w:rPr>
          <w:b/>
        </w:rPr>
        <w:t xml:space="preserve">незамедлительно передать </w:t>
      </w:r>
      <w:r w:rsidR="00713715" w:rsidRPr="0076211E">
        <w:rPr>
          <w:b/>
        </w:rPr>
        <w:t>по</w:t>
      </w:r>
      <w:r w:rsidRPr="0076211E">
        <w:rPr>
          <w:b/>
        </w:rPr>
        <w:t xml:space="preserve"> </w:t>
      </w:r>
      <w:r w:rsidR="00713715" w:rsidRPr="0076211E">
        <w:rPr>
          <w:b/>
        </w:rPr>
        <w:t>единому номеру вызова экстренных служб -</w:t>
      </w:r>
      <w:r w:rsidRPr="0076211E">
        <w:rPr>
          <w:b/>
        </w:rPr>
        <w:t>112.</w:t>
      </w:r>
    </w:p>
    <w:p w:rsidR="00C10917" w:rsidRDefault="00C10917" w:rsidP="0093549B">
      <w:pPr>
        <w:spacing w:line="276" w:lineRule="auto"/>
        <w:jc w:val="both"/>
      </w:pPr>
      <w:r>
        <w:tab/>
        <w:t>3.</w:t>
      </w:r>
      <w:r w:rsidR="004B790A">
        <w:t xml:space="preserve"> </w:t>
      </w:r>
      <w:r w:rsidR="00566BF5" w:rsidRPr="00C10917">
        <w:t>Р</w:t>
      </w:r>
      <w:r w:rsidR="007A6D8D">
        <w:t xml:space="preserve">уководителям </w:t>
      </w:r>
      <w:r w:rsidR="00AB1508" w:rsidRPr="00C10917">
        <w:t>ТСЖ</w:t>
      </w:r>
      <w:r w:rsidR="007A6D8D">
        <w:t xml:space="preserve"> </w:t>
      </w:r>
      <w:r w:rsidR="007A6D8D">
        <w:rPr>
          <w:spacing w:val="-1"/>
        </w:rPr>
        <w:t>мкр.Казахстан,</w:t>
      </w:r>
      <w:r w:rsidR="00566BF5" w:rsidRPr="00C10917">
        <w:t xml:space="preserve"> </w:t>
      </w:r>
      <w:r w:rsidR="007A6D8D">
        <w:rPr>
          <w:spacing w:val="-1"/>
        </w:rPr>
        <w:t xml:space="preserve">ООО «Жилстрой» </w:t>
      </w:r>
      <w:r w:rsidR="00566BF5" w:rsidRPr="00C10917">
        <w:t>осуществлять мероприятия по обеспечению пожарной безопасности объектов жилищного фонда.</w:t>
      </w:r>
    </w:p>
    <w:p w:rsidR="00C10917" w:rsidRDefault="00C10917" w:rsidP="0093549B">
      <w:pPr>
        <w:spacing w:line="276" w:lineRule="auto"/>
        <w:jc w:val="both"/>
      </w:pPr>
      <w:r>
        <w:tab/>
        <w:t>4.</w:t>
      </w:r>
      <w:r w:rsidR="004B790A">
        <w:t xml:space="preserve"> </w:t>
      </w:r>
      <w:r w:rsidR="00566BF5" w:rsidRPr="00C10917">
        <w:t xml:space="preserve">Учреждению архитектуры осуществлять контроль за градостроительной деятельностью с целью соблюдения требований пожарной безопасности при планировке и застройке территории </w:t>
      </w:r>
      <w:r w:rsidR="00060ED4" w:rsidRPr="00C10917">
        <w:t>Александровского сельского поселения.</w:t>
      </w:r>
      <w:bookmarkStart w:id="0" w:name="sub_82"/>
    </w:p>
    <w:p w:rsidR="00C10917" w:rsidRDefault="00C10917" w:rsidP="0093549B">
      <w:pPr>
        <w:spacing w:line="276" w:lineRule="auto"/>
        <w:jc w:val="both"/>
      </w:pPr>
      <w:r>
        <w:tab/>
        <w:t>5.</w:t>
      </w:r>
      <w:r w:rsidR="004B790A">
        <w:t xml:space="preserve"> </w:t>
      </w:r>
      <w:r w:rsidR="00060ED4" w:rsidRPr="00C10917">
        <w:t xml:space="preserve">Руководителям предприятий и учреждений, имеющих пожарные водоемы, провести </w:t>
      </w:r>
      <w:r w:rsidR="00394FF3" w:rsidRPr="00C10917">
        <w:t>проверку</w:t>
      </w:r>
      <w:r w:rsidR="00060ED4" w:rsidRPr="00C10917">
        <w:t xml:space="preserve"> </w:t>
      </w:r>
      <w:r w:rsidR="00394FF3" w:rsidRPr="00C10917">
        <w:t>готовности</w:t>
      </w:r>
      <w:r w:rsidR="00060ED4" w:rsidRPr="00C10917">
        <w:t xml:space="preserve"> пожарных водоемов.</w:t>
      </w:r>
      <w:bookmarkEnd w:id="0"/>
    </w:p>
    <w:p w:rsidR="00C10917" w:rsidRDefault="00C10917" w:rsidP="0093549B">
      <w:pPr>
        <w:spacing w:line="276" w:lineRule="auto"/>
        <w:jc w:val="both"/>
      </w:pPr>
      <w:r>
        <w:lastRenderedPageBreak/>
        <w:tab/>
        <w:t>6.</w:t>
      </w:r>
      <w:r w:rsidR="004B790A">
        <w:t xml:space="preserve"> </w:t>
      </w:r>
      <w:r w:rsidR="00060ED4" w:rsidRPr="00C10917">
        <w:t>З</w:t>
      </w:r>
      <w:r w:rsidR="00566BF5" w:rsidRPr="00C10917">
        <w:t>апретить на</w:t>
      </w:r>
      <w:r w:rsidR="0076211E">
        <w:t xml:space="preserve"> время о</w:t>
      </w:r>
      <w:r w:rsidR="0076211E" w:rsidRPr="0076211E">
        <w:t>соб</w:t>
      </w:r>
      <w:r w:rsidR="0076211E">
        <w:t>ого</w:t>
      </w:r>
      <w:r w:rsidR="0076211E" w:rsidRPr="0076211E">
        <w:t xml:space="preserve"> противопожарн</w:t>
      </w:r>
      <w:r w:rsidR="0076211E">
        <w:t>ого</w:t>
      </w:r>
      <w:r w:rsidR="0076211E" w:rsidRPr="0076211E">
        <w:t xml:space="preserve"> режим</w:t>
      </w:r>
      <w:r w:rsidR="0076211E">
        <w:t xml:space="preserve">а </w:t>
      </w:r>
      <w:r w:rsidR="00AC28F0">
        <w:t xml:space="preserve">в сельском поселение </w:t>
      </w:r>
      <w:r w:rsidR="004B790A">
        <w:rPr>
          <w:color w:val="000000"/>
        </w:rPr>
        <w:t>разведение костров, сжигание мусора, стерни, пожнивных и порубочных остатков, сухой травы, листвы и камыша, проведение всех видов пожароопасных работ, кроме мест, специально отведенных для указанных видов работ</w:t>
      </w:r>
      <w:r w:rsidR="00566BF5" w:rsidRPr="00C10917">
        <w:t>.</w:t>
      </w:r>
    </w:p>
    <w:p w:rsidR="004B790A" w:rsidRDefault="004B790A" w:rsidP="0093549B">
      <w:pPr>
        <w:spacing w:line="276" w:lineRule="auto"/>
        <w:jc w:val="both"/>
      </w:pPr>
      <w:r>
        <w:tab/>
      </w:r>
      <w:r w:rsidRPr="004B790A">
        <w:t>7</w:t>
      </w:r>
      <w:r>
        <w:t>. Собственникам и арендаторам земельных участков из категории земель сельскохозяйственного назначения обеспечить регулярное проведение очистки от горючих отходов, сухой травы, камыша, спиленных веток и деревьев, сухостойной и валежной древесины, мусора принадлежащих им на праве собственности, аренды или ином вещном праве земельных участков.</w:t>
      </w:r>
    </w:p>
    <w:p w:rsidR="004B790A" w:rsidRDefault="004B790A" w:rsidP="0093549B">
      <w:pPr>
        <w:spacing w:line="276" w:lineRule="auto"/>
        <w:ind w:firstLine="709"/>
        <w:jc w:val="both"/>
      </w:pPr>
      <w:r>
        <w:t xml:space="preserve">8.   </w:t>
      </w:r>
      <w:r w:rsidRPr="004B790A">
        <w:t>Обеспечить беспрепятственный подъезд пожарной техники к</w:t>
      </w:r>
      <w:r>
        <w:t xml:space="preserve"> </w:t>
      </w:r>
      <w:r w:rsidRPr="004B790A">
        <w:t>местам пожаров и свободный доступ к источникам противопожарного</w:t>
      </w:r>
      <w:r>
        <w:t xml:space="preserve"> </w:t>
      </w:r>
      <w:r w:rsidRPr="004B790A">
        <w:t>водоснабжения</w:t>
      </w:r>
      <w:r w:rsidR="00AC28F0">
        <w:t xml:space="preserve"> на территории сельского поселения.</w:t>
      </w:r>
    </w:p>
    <w:p w:rsidR="009A7D89" w:rsidRPr="009A7D89" w:rsidRDefault="009A7D89" w:rsidP="009A7D89">
      <w:pPr>
        <w:ind w:firstLine="709"/>
        <w:jc w:val="both"/>
      </w:pPr>
      <w:r>
        <w:t xml:space="preserve">9. </w:t>
      </w:r>
      <w:r w:rsidRPr="009A7D89">
        <w:t xml:space="preserve">Силами </w:t>
      </w:r>
      <w:r w:rsidRPr="009A7D89">
        <w:t xml:space="preserve">специалистов </w:t>
      </w:r>
      <w:r>
        <w:t>сельского поселения</w:t>
      </w:r>
      <w:r w:rsidRPr="009A7D89">
        <w:t>, организовать:</w:t>
      </w:r>
    </w:p>
    <w:p w:rsidR="009A7D89" w:rsidRPr="009A7D89" w:rsidRDefault="009A7D89" w:rsidP="009A7D89">
      <w:pPr>
        <w:ind w:firstLine="709"/>
        <w:jc w:val="both"/>
      </w:pPr>
      <w:r w:rsidRPr="009A7D89">
        <w:t>- информирование населения о правилах пожарной безопасности;</w:t>
      </w:r>
    </w:p>
    <w:p w:rsidR="009A7D89" w:rsidRPr="009A7D89" w:rsidRDefault="009A7D89" w:rsidP="009A7D89">
      <w:pPr>
        <w:ind w:firstLine="709"/>
        <w:jc w:val="both"/>
      </w:pPr>
      <w:r w:rsidRPr="009A7D89">
        <w:t xml:space="preserve">- патрулирование территорий силами </w:t>
      </w:r>
      <w:r>
        <w:t>сотрудников сельского поселения</w:t>
      </w:r>
      <w:r w:rsidRPr="009A7D89">
        <w:t xml:space="preserve"> по</w:t>
      </w:r>
      <w:r w:rsidRPr="009A7D89">
        <w:t xml:space="preserve"> местам летнего отдыха граждан с целью пресечения возможных нарушений требований пожарной безопасности</w:t>
      </w:r>
      <w:r w:rsidR="0076211E">
        <w:t>.</w:t>
      </w:r>
      <w:bookmarkStart w:id="1" w:name="_GoBack"/>
      <w:bookmarkEnd w:id="1"/>
    </w:p>
    <w:p w:rsidR="006437AA" w:rsidRDefault="00323F03" w:rsidP="0093549B">
      <w:pPr>
        <w:spacing w:line="276" w:lineRule="auto"/>
        <w:jc w:val="both"/>
      </w:pPr>
      <w:r>
        <w:tab/>
      </w:r>
      <w:r w:rsidR="009A7D89">
        <w:t>10</w:t>
      </w:r>
      <w:r w:rsidR="003534B5">
        <w:t>.</w:t>
      </w:r>
      <w:r w:rsidR="004B790A">
        <w:t xml:space="preserve"> </w:t>
      </w:r>
      <w:r w:rsidR="006437AA" w:rsidRPr="00C10917">
        <w:t xml:space="preserve">Контроль за исполнением настоящего постановления </w:t>
      </w:r>
      <w:r w:rsidR="00394FF3" w:rsidRPr="00C10917">
        <w:t>оставляю за собой</w:t>
      </w:r>
      <w:r w:rsidR="006437AA" w:rsidRPr="00C10917">
        <w:t>.</w:t>
      </w:r>
    </w:p>
    <w:p w:rsidR="00C10917" w:rsidRDefault="00C10917" w:rsidP="0093549B">
      <w:pPr>
        <w:spacing w:line="276" w:lineRule="auto"/>
        <w:jc w:val="both"/>
      </w:pPr>
    </w:p>
    <w:p w:rsidR="00C10917" w:rsidRDefault="00C10917" w:rsidP="0093549B">
      <w:pPr>
        <w:spacing w:line="276" w:lineRule="auto"/>
        <w:jc w:val="both"/>
        <w:rPr>
          <w:b/>
        </w:rPr>
      </w:pPr>
    </w:p>
    <w:p w:rsidR="004C3204" w:rsidRPr="007A6D8D" w:rsidRDefault="004C3204" w:rsidP="0093549B">
      <w:pPr>
        <w:spacing w:line="276" w:lineRule="auto"/>
        <w:jc w:val="both"/>
        <w:rPr>
          <w:b/>
        </w:rPr>
      </w:pPr>
    </w:p>
    <w:p w:rsidR="007A6D8D" w:rsidRPr="002E325F" w:rsidRDefault="007A6D8D" w:rsidP="0093549B">
      <w:pPr>
        <w:spacing w:line="276" w:lineRule="auto"/>
        <w:ind w:firstLine="567"/>
        <w:jc w:val="both"/>
      </w:pPr>
    </w:p>
    <w:p w:rsidR="004B790A" w:rsidRDefault="004B790A" w:rsidP="0093549B">
      <w:pPr>
        <w:spacing w:line="276" w:lineRule="auto"/>
        <w:jc w:val="both"/>
      </w:pPr>
      <w:r>
        <w:t xml:space="preserve">И. о </w:t>
      </w:r>
      <w:r w:rsidR="007A6D8D">
        <w:t>Глав</w:t>
      </w:r>
      <w:r>
        <w:t xml:space="preserve">ы Александровского </w:t>
      </w:r>
    </w:p>
    <w:p w:rsidR="007A6D8D" w:rsidRDefault="004B790A" w:rsidP="0093549B">
      <w:pPr>
        <w:spacing w:line="276" w:lineRule="auto"/>
        <w:jc w:val="both"/>
      </w:pPr>
      <w:r>
        <w:t xml:space="preserve">сельского </w:t>
      </w:r>
      <w:r w:rsidR="007A6D8D">
        <w:t>поселения</w:t>
      </w:r>
      <w:r w:rsidR="007A6D8D">
        <w:tab/>
      </w:r>
      <w:r w:rsidR="007A6D8D">
        <w:tab/>
        <w:t xml:space="preserve">   </w:t>
      </w:r>
      <w:r w:rsidR="007A6D8D">
        <w:tab/>
        <w:t xml:space="preserve">     </w:t>
      </w:r>
      <w:r w:rsidR="007A6D8D">
        <w:tab/>
        <w:t xml:space="preserve">    </w:t>
      </w:r>
      <w:r w:rsidR="00304FB5">
        <w:t>Подпись</w:t>
      </w:r>
      <w:r w:rsidR="007A6D8D">
        <w:t xml:space="preserve">                                  </w:t>
      </w:r>
      <w:r w:rsidR="0093549B">
        <w:t xml:space="preserve">             </w:t>
      </w:r>
      <w:r>
        <w:t>О.И. Ильичёва</w:t>
      </w:r>
    </w:p>
    <w:p w:rsidR="0017651D" w:rsidRDefault="0017651D" w:rsidP="0093549B">
      <w:pPr>
        <w:spacing w:line="276" w:lineRule="auto"/>
        <w:ind w:firstLine="900"/>
        <w:jc w:val="both"/>
      </w:pPr>
    </w:p>
    <w:p w:rsidR="0017651D" w:rsidRPr="00C10917" w:rsidRDefault="0017651D" w:rsidP="0093549B">
      <w:pPr>
        <w:spacing w:line="276" w:lineRule="auto"/>
        <w:ind w:firstLine="900"/>
        <w:jc w:val="both"/>
      </w:pPr>
    </w:p>
    <w:p w:rsidR="00BD1BBF" w:rsidRDefault="00BD1BBF" w:rsidP="0093549B">
      <w:pPr>
        <w:widowControl w:val="0"/>
        <w:autoSpaceDE w:val="0"/>
        <w:autoSpaceDN w:val="0"/>
        <w:adjustRightInd w:val="0"/>
        <w:spacing w:line="276" w:lineRule="auto"/>
        <w:rPr>
          <w:color w:val="000000"/>
          <w:sz w:val="22"/>
          <w:szCs w:val="22"/>
        </w:rPr>
      </w:pPr>
    </w:p>
    <w:p w:rsidR="00BD1BBF" w:rsidRDefault="00BD1BBF" w:rsidP="0093549B">
      <w:pPr>
        <w:widowControl w:val="0"/>
        <w:autoSpaceDE w:val="0"/>
        <w:autoSpaceDN w:val="0"/>
        <w:adjustRightInd w:val="0"/>
        <w:spacing w:line="276" w:lineRule="auto"/>
        <w:rPr>
          <w:color w:val="000000"/>
          <w:sz w:val="22"/>
          <w:szCs w:val="22"/>
        </w:rPr>
      </w:pPr>
    </w:p>
    <w:sectPr w:rsidR="00BD1BBF" w:rsidSect="00C62B8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8F0" w:rsidRDefault="00AC28F0" w:rsidP="0057487C">
      <w:r>
        <w:separator/>
      </w:r>
    </w:p>
  </w:endnote>
  <w:endnote w:type="continuationSeparator" w:id="0">
    <w:p w:rsidR="00AC28F0" w:rsidRDefault="00AC28F0" w:rsidP="0057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8F0" w:rsidRDefault="00AC28F0" w:rsidP="0057487C">
      <w:r>
        <w:separator/>
      </w:r>
    </w:p>
  </w:footnote>
  <w:footnote w:type="continuationSeparator" w:id="0">
    <w:p w:rsidR="00AC28F0" w:rsidRDefault="00AC28F0" w:rsidP="00574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047"/>
    <w:rsid w:val="00013963"/>
    <w:rsid w:val="00060ED4"/>
    <w:rsid w:val="00063BCE"/>
    <w:rsid w:val="00172FAE"/>
    <w:rsid w:val="0017651D"/>
    <w:rsid w:val="001A6ED9"/>
    <w:rsid w:val="001B336A"/>
    <w:rsid w:val="001D2E32"/>
    <w:rsid w:val="001F1ED5"/>
    <w:rsid w:val="002A2035"/>
    <w:rsid w:val="002E6C8F"/>
    <w:rsid w:val="00304FB5"/>
    <w:rsid w:val="00323F03"/>
    <w:rsid w:val="003273E6"/>
    <w:rsid w:val="00335380"/>
    <w:rsid w:val="00347BCF"/>
    <w:rsid w:val="003534B5"/>
    <w:rsid w:val="0037487C"/>
    <w:rsid w:val="00377659"/>
    <w:rsid w:val="00391F19"/>
    <w:rsid w:val="00394FF3"/>
    <w:rsid w:val="004075C0"/>
    <w:rsid w:val="0042676B"/>
    <w:rsid w:val="0044734E"/>
    <w:rsid w:val="00454D13"/>
    <w:rsid w:val="00467625"/>
    <w:rsid w:val="004B790A"/>
    <w:rsid w:val="004C3204"/>
    <w:rsid w:val="004D1865"/>
    <w:rsid w:val="004E6F47"/>
    <w:rsid w:val="005049AE"/>
    <w:rsid w:val="005308AF"/>
    <w:rsid w:val="00566BF5"/>
    <w:rsid w:val="0057487C"/>
    <w:rsid w:val="005D4589"/>
    <w:rsid w:val="005E50AA"/>
    <w:rsid w:val="006041D7"/>
    <w:rsid w:val="006368FD"/>
    <w:rsid w:val="00641B37"/>
    <w:rsid w:val="006425AD"/>
    <w:rsid w:val="006437AA"/>
    <w:rsid w:val="00681CF4"/>
    <w:rsid w:val="006A6928"/>
    <w:rsid w:val="006D17E3"/>
    <w:rsid w:val="00706FD8"/>
    <w:rsid w:val="00713715"/>
    <w:rsid w:val="0076211E"/>
    <w:rsid w:val="007849CC"/>
    <w:rsid w:val="007A1156"/>
    <w:rsid w:val="007A6D8D"/>
    <w:rsid w:val="007C47C8"/>
    <w:rsid w:val="00802100"/>
    <w:rsid w:val="008101A7"/>
    <w:rsid w:val="00824E97"/>
    <w:rsid w:val="008648B5"/>
    <w:rsid w:val="00887088"/>
    <w:rsid w:val="00887956"/>
    <w:rsid w:val="008B3C3F"/>
    <w:rsid w:val="008E6307"/>
    <w:rsid w:val="009178AD"/>
    <w:rsid w:val="0093549B"/>
    <w:rsid w:val="00936DDD"/>
    <w:rsid w:val="00946B92"/>
    <w:rsid w:val="009A7D89"/>
    <w:rsid w:val="00A0519C"/>
    <w:rsid w:val="00A51D30"/>
    <w:rsid w:val="00A83DE8"/>
    <w:rsid w:val="00AA0CB2"/>
    <w:rsid w:val="00AB1508"/>
    <w:rsid w:val="00AB736D"/>
    <w:rsid w:val="00AC28F0"/>
    <w:rsid w:val="00AC745D"/>
    <w:rsid w:val="00AC7E46"/>
    <w:rsid w:val="00B2250A"/>
    <w:rsid w:val="00B63562"/>
    <w:rsid w:val="00BB3C8A"/>
    <w:rsid w:val="00BD1BBF"/>
    <w:rsid w:val="00BE5ECD"/>
    <w:rsid w:val="00C10917"/>
    <w:rsid w:val="00C43D4D"/>
    <w:rsid w:val="00C62B82"/>
    <w:rsid w:val="00C97820"/>
    <w:rsid w:val="00CE2261"/>
    <w:rsid w:val="00D42047"/>
    <w:rsid w:val="00DB149C"/>
    <w:rsid w:val="00DD2418"/>
    <w:rsid w:val="00E72FF9"/>
    <w:rsid w:val="00E80131"/>
    <w:rsid w:val="00EE043F"/>
    <w:rsid w:val="00F849DE"/>
    <w:rsid w:val="00FD59AC"/>
    <w:rsid w:val="00F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C03B05C-52F1-4457-8833-DF2799E7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76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54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06FD8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3D4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C43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748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57487C"/>
    <w:rPr>
      <w:sz w:val="24"/>
      <w:szCs w:val="24"/>
    </w:rPr>
  </w:style>
  <w:style w:type="paragraph" w:styleId="a7">
    <w:name w:val="footer"/>
    <w:basedOn w:val="a"/>
    <w:link w:val="a8"/>
    <w:rsid w:val="005748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7487C"/>
    <w:rPr>
      <w:sz w:val="24"/>
      <w:szCs w:val="24"/>
    </w:rPr>
  </w:style>
  <w:style w:type="character" w:customStyle="1" w:styleId="20">
    <w:name w:val="Заголовок 2 Знак"/>
    <w:link w:val="2"/>
    <w:rsid w:val="00706FD8"/>
    <w:rPr>
      <w:sz w:val="28"/>
    </w:rPr>
  </w:style>
  <w:style w:type="character" w:styleId="a9">
    <w:name w:val="Hyperlink"/>
    <w:uiPriority w:val="99"/>
    <w:rsid w:val="0042676B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9354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a">
    <w:name w:val="Strong"/>
    <w:basedOn w:val="a0"/>
    <w:uiPriority w:val="22"/>
    <w:qFormat/>
    <w:rsid w:val="007137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0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4;&#1092;&#1080;&#1094;&#1077;&#1088;&#1086;&#1074;\Application%20Data\Microsoft\&#1064;&#1072;&#1073;&#1083;&#1086;&#1085;&#1099;\&#1040;&#1044;&#1052;&#1048;&#1053;&#1048;&#1057;&#1058;&#1056;&#1040;&#1062;&#1048;&#1071;%20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Постановление</Template>
  <TotalTime>34</TotalTime>
  <Pages>2</Pages>
  <Words>466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4090</CharactersWithSpaces>
  <SharedDoc>false</SharedDoc>
  <HLinks>
    <vt:vector size="12" baseType="variant">
      <vt:variant>
        <vt:i4>8061002</vt:i4>
      </vt:variant>
      <vt:variant>
        <vt:i4>3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  <vt:variant>
        <vt:i4>8061002</vt:i4>
      </vt:variant>
      <vt:variant>
        <vt:i4>0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Офицеров О. Ю.</dc:creator>
  <cp:lastModifiedBy>Ильичёва Ольга Ивановна</cp:lastModifiedBy>
  <cp:revision>6</cp:revision>
  <cp:lastPrinted>2025-06-18T04:43:00Z</cp:lastPrinted>
  <dcterms:created xsi:type="dcterms:W3CDTF">2025-06-17T08:46:00Z</dcterms:created>
  <dcterms:modified xsi:type="dcterms:W3CDTF">2025-06-18T04:43:00Z</dcterms:modified>
</cp:coreProperties>
</file>