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E5E96" w:rsidRDefault="002E5E96" w:rsidP="00D801BD">
      <w:pPr>
        <w:rPr>
          <w:b/>
          <w:sz w:val="32"/>
          <w:szCs w:val="32"/>
        </w:rPr>
      </w:pPr>
    </w:p>
    <w:p w:rsidR="005C1EC4" w:rsidRDefault="00097FFA" w:rsidP="004F6E7E">
      <w:pPr>
        <w:jc w:val="center"/>
        <w:rPr>
          <w:b/>
          <w:sz w:val="32"/>
          <w:szCs w:val="32"/>
        </w:rPr>
      </w:pPr>
      <w:r>
        <w:rPr>
          <w:noProof/>
        </w:rPr>
        <w:drawing>
          <wp:inline distT="0" distB="0" distL="0" distR="0">
            <wp:extent cx="923925" cy="1143000"/>
            <wp:effectExtent l="19050" t="0" r="9525" b="0"/>
            <wp:docPr id="1" name="Рисунок 1" descr="Эмбле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Эмблема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1EC4" w:rsidRDefault="005C1EC4" w:rsidP="005C1EC4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АДМИНИСТРАЦИЯ АЛЕКСАНДРОВСКОГО СЕЛЬСКОГО</w:t>
      </w:r>
    </w:p>
    <w:p w:rsidR="005C1EC4" w:rsidRDefault="005C1EC4" w:rsidP="005C1EC4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ПОСЕЛЕНИЯ</w:t>
      </w:r>
    </w:p>
    <w:p w:rsidR="005C1EC4" w:rsidRDefault="005C1EC4" w:rsidP="005C1EC4">
      <w:pPr>
        <w:jc w:val="center"/>
        <w:rPr>
          <w:b/>
          <w:sz w:val="32"/>
          <w:szCs w:val="32"/>
        </w:rPr>
      </w:pPr>
    </w:p>
    <w:p w:rsidR="005C1EC4" w:rsidRDefault="005C1EC4" w:rsidP="005C1EC4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ПОСТАНОВЛЕНИЕ</w:t>
      </w:r>
    </w:p>
    <w:p w:rsidR="005C1EC4" w:rsidRDefault="005C1EC4" w:rsidP="005C1EC4">
      <w:pPr>
        <w:jc w:val="center"/>
        <w:rPr>
          <w:b/>
          <w:sz w:val="32"/>
          <w:szCs w:val="32"/>
        </w:rPr>
      </w:pPr>
    </w:p>
    <w:p w:rsidR="005C1EC4" w:rsidRDefault="005C1EC4" w:rsidP="005C1EC4">
      <w:pPr>
        <w:jc w:val="center"/>
      </w:pPr>
      <w:r w:rsidRPr="00CC2C8B">
        <w:t>с. Александровское</w:t>
      </w:r>
    </w:p>
    <w:p w:rsidR="005C1EC4" w:rsidRPr="0094711D" w:rsidRDefault="005C1EC4" w:rsidP="0094711D">
      <w:pPr>
        <w:rPr>
          <w:b/>
          <w:sz w:val="16"/>
          <w:szCs w:val="16"/>
        </w:rPr>
      </w:pPr>
    </w:p>
    <w:tbl>
      <w:tblPr>
        <w:tblW w:w="4909" w:type="pct"/>
        <w:tblInd w:w="108" w:type="dxa"/>
        <w:tblLook w:val="01E0" w:firstRow="1" w:lastRow="1" w:firstColumn="1" w:lastColumn="1" w:noHBand="0" w:noVBand="0"/>
      </w:tblPr>
      <w:tblGrid>
        <w:gridCol w:w="4680"/>
        <w:gridCol w:w="4717"/>
      </w:tblGrid>
      <w:tr w:rsidR="005C1EC4" w:rsidRPr="00B92AFE" w:rsidTr="00D16F1D">
        <w:tc>
          <w:tcPr>
            <w:tcW w:w="2490" w:type="pct"/>
          </w:tcPr>
          <w:p w:rsidR="005C1EC4" w:rsidRPr="00B92AFE" w:rsidRDefault="006900B1" w:rsidP="00880C2D">
            <w:r>
              <w:t>01.06</w:t>
            </w:r>
            <w:r w:rsidR="00CC702D">
              <w:t>.</w:t>
            </w:r>
            <w:r w:rsidR="00190C47">
              <w:t>202</w:t>
            </w:r>
            <w:r w:rsidR="004A764B">
              <w:t>1</w:t>
            </w:r>
          </w:p>
        </w:tc>
        <w:tc>
          <w:tcPr>
            <w:tcW w:w="2510" w:type="pct"/>
          </w:tcPr>
          <w:p w:rsidR="005C1EC4" w:rsidRPr="002246BA" w:rsidRDefault="005C1EC4" w:rsidP="00395FD7">
            <w:pPr>
              <w:pStyle w:val="2"/>
              <w:jc w:val="right"/>
              <w:rPr>
                <w:sz w:val="24"/>
                <w:szCs w:val="24"/>
              </w:rPr>
            </w:pPr>
            <w:r w:rsidRPr="002246BA">
              <w:rPr>
                <w:sz w:val="24"/>
                <w:szCs w:val="24"/>
              </w:rPr>
              <w:t xml:space="preserve">№ </w:t>
            </w:r>
            <w:r w:rsidR="00FB2358">
              <w:rPr>
                <w:sz w:val="24"/>
                <w:szCs w:val="24"/>
              </w:rPr>
              <w:t>207</w:t>
            </w:r>
          </w:p>
        </w:tc>
      </w:tr>
    </w:tbl>
    <w:p w:rsidR="00757494" w:rsidRPr="0094711D" w:rsidRDefault="00757494">
      <w:pPr>
        <w:rPr>
          <w:sz w:val="16"/>
          <w:szCs w:val="16"/>
        </w:rPr>
      </w:pP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4395"/>
      </w:tblGrid>
      <w:tr w:rsidR="00D16F1D" w:rsidTr="002246BA">
        <w:tc>
          <w:tcPr>
            <w:tcW w:w="4395" w:type="dxa"/>
          </w:tcPr>
          <w:p w:rsidR="00D16F1D" w:rsidRDefault="00D16F1D" w:rsidP="00190C47">
            <w:pPr>
              <w:jc w:val="both"/>
            </w:pPr>
            <w:bookmarkStart w:id="0" w:name="_GoBack"/>
            <w:r w:rsidRPr="00D16F1D">
              <w:t xml:space="preserve">О </w:t>
            </w:r>
            <w:r w:rsidR="009F1986">
              <w:t>разработке проекта</w:t>
            </w:r>
            <w:r w:rsidRPr="00D16F1D">
              <w:t xml:space="preserve"> </w:t>
            </w:r>
            <w:r w:rsidR="004A764B">
              <w:t xml:space="preserve">внесения </w:t>
            </w:r>
            <w:r w:rsidR="003477A4" w:rsidRPr="003477A4">
              <w:t xml:space="preserve">изменений в Генеральный план </w:t>
            </w:r>
            <w:r w:rsidR="004A764B">
              <w:t xml:space="preserve">и Правила землепользования и застройки </w:t>
            </w:r>
            <w:r w:rsidR="003477A4" w:rsidRPr="003477A4">
              <w:t>муниципального образования «Александровское сельское поселение»</w:t>
            </w:r>
            <w:bookmarkEnd w:id="0"/>
          </w:p>
        </w:tc>
      </w:tr>
    </w:tbl>
    <w:p w:rsidR="00190C47" w:rsidRDefault="00190C47" w:rsidP="003B3923">
      <w:pPr>
        <w:jc w:val="both"/>
      </w:pPr>
    </w:p>
    <w:p w:rsidR="00190C47" w:rsidRDefault="00190C47" w:rsidP="00190C47">
      <w:pPr>
        <w:ind w:firstLine="708"/>
        <w:jc w:val="both"/>
      </w:pPr>
      <w:r>
        <w:t xml:space="preserve">В целях уточнения назначения территорий муниципального образования </w:t>
      </w:r>
      <w:r w:rsidRPr="003477A4">
        <w:t>«Александровское сельс</w:t>
      </w:r>
      <w:r>
        <w:t>кое поселение</w:t>
      </w:r>
      <w:r w:rsidR="008F3D94">
        <w:t xml:space="preserve">» на основании обращения </w:t>
      </w:r>
      <w:r w:rsidR="006900B1">
        <w:t>ОГБПОУ «Томский политехнический техникум»</w:t>
      </w:r>
      <w:r w:rsidR="002C6B44">
        <w:t xml:space="preserve"> от </w:t>
      </w:r>
      <w:r w:rsidR="006900B1">
        <w:t>25.05</w:t>
      </w:r>
      <w:r w:rsidR="004A764B">
        <w:t>.2021</w:t>
      </w:r>
      <w:r w:rsidR="008F3D94">
        <w:t xml:space="preserve">г. № </w:t>
      </w:r>
      <w:r w:rsidR="006900B1">
        <w:t>906</w:t>
      </w:r>
      <w:r w:rsidR="008F3D94">
        <w:t xml:space="preserve">, </w:t>
      </w:r>
      <w:r>
        <w:t>исходя из социальных, экономических, экологических и иных факторов для обеспечения устойчивого развития территории, развития инженерной, транспортной и социальной инфраструктур, обеспечения учета интересов граждан и их объединений, в соответствии Градостроительного кодекса Российской Федерации» от 29.12.2004 №190-ФЗ, Федерального закона от 6 октября 2003г. №131-ФЗ «Об общих принципах организации местного самоуправления в Российской Фед</w:t>
      </w:r>
      <w:r w:rsidR="00DB74F8">
        <w:t>ерации», руководствуясь Уставом</w:t>
      </w:r>
      <w:r>
        <w:t xml:space="preserve"> муниципального образования </w:t>
      </w:r>
      <w:r w:rsidRPr="003477A4">
        <w:t>«Александровское сельское поселение»</w:t>
      </w:r>
      <w:r>
        <w:t xml:space="preserve">, </w:t>
      </w:r>
    </w:p>
    <w:p w:rsidR="00190C47" w:rsidRDefault="00190C47" w:rsidP="00190C47">
      <w:pPr>
        <w:ind w:firstLine="708"/>
        <w:jc w:val="both"/>
      </w:pPr>
      <w:r>
        <w:t>ПОСТАНОВЛЯЮ:</w:t>
      </w:r>
    </w:p>
    <w:p w:rsidR="0094711D" w:rsidRDefault="00190C47" w:rsidP="006900B1">
      <w:pPr>
        <w:ind w:firstLine="708"/>
        <w:jc w:val="both"/>
      </w:pPr>
      <w:r>
        <w:t>1.</w:t>
      </w:r>
      <w:r w:rsidR="008F3D94" w:rsidRPr="008F3D94">
        <w:t xml:space="preserve"> </w:t>
      </w:r>
      <w:r w:rsidR="006900B1">
        <w:t>ОГБПОУ «Томский политехнический техникум»</w:t>
      </w:r>
      <w:r w:rsidR="008F3D94">
        <w:t xml:space="preserve"> п</w:t>
      </w:r>
      <w:r>
        <w:t>риступить к подготовке проекта внесения изменений в Генеральный план</w:t>
      </w:r>
      <w:r w:rsidR="004A764B">
        <w:t xml:space="preserve"> и Правила землепользования и застройки</w:t>
      </w:r>
      <w:r>
        <w:t xml:space="preserve"> муниципального образования </w:t>
      </w:r>
      <w:r w:rsidRPr="003477A4">
        <w:t>«Александровское сельское поселение»</w:t>
      </w:r>
      <w:r>
        <w:t xml:space="preserve"> утвержденного </w:t>
      </w:r>
      <w:r w:rsidR="008F3D94" w:rsidRPr="008F3D94">
        <w:t>Решением Совета Александровского сельского поселения Александровского района Томской области от 25.04.2012 № 378 «Об утверждении Генерального плана и Правил землепользования и застройки муниципального образования «Алек</w:t>
      </w:r>
      <w:r w:rsidR="008F3D94">
        <w:t xml:space="preserve">сандровское сельское поселение», </w:t>
      </w:r>
      <w:r w:rsidRPr="00190C47">
        <w:t xml:space="preserve">в части </w:t>
      </w:r>
      <w:r w:rsidR="002C6B44">
        <w:t xml:space="preserve">изменения </w:t>
      </w:r>
      <w:r w:rsidR="006900B1">
        <w:t>вида разрешенного использования с «Для размещения объектов среднего профессионального и высшего профессионального образования» на «Для размещения и эксплуатации объектов автомобильного транспорта и объектов дорожного хозяйства» земельного участка с кадастровым номером 70:01:0000016:2520,</w:t>
      </w:r>
      <w:r w:rsidR="004F6E7E">
        <w:t xml:space="preserve"> общей площадью 3554 кв.м.,</w:t>
      </w:r>
      <w:r w:rsidR="006900B1">
        <w:t xml:space="preserve"> расположенный по адресу</w:t>
      </w:r>
      <w:r w:rsidR="006900B1" w:rsidRPr="006900B1">
        <w:t>:</w:t>
      </w:r>
      <w:r w:rsidR="006900B1">
        <w:t xml:space="preserve"> Российская Федерация, Томская область, Александровский район, Александровское сельское поселение, с. Александровское, ул. Дорожников, 1, участок № 1</w:t>
      </w:r>
      <w:r w:rsidR="004A764B">
        <w:t>.</w:t>
      </w:r>
    </w:p>
    <w:p w:rsidR="006F18F9" w:rsidRDefault="00925C5A" w:rsidP="00925C5A">
      <w:pPr>
        <w:ind w:firstLine="708"/>
        <w:jc w:val="both"/>
      </w:pPr>
      <w:r>
        <w:t>2.</w:t>
      </w:r>
      <w:r w:rsidR="00DB74F8">
        <w:t xml:space="preserve"> </w:t>
      </w:r>
      <w:r>
        <w:t xml:space="preserve">Настоящее постановление вступает в силу с момента </w:t>
      </w:r>
      <w:r w:rsidR="006F18F9" w:rsidRPr="006F18F9">
        <w:t>подписания</w:t>
      </w:r>
      <w:r w:rsidR="006F18F9">
        <w:t>.</w:t>
      </w:r>
    </w:p>
    <w:p w:rsidR="00925C5A" w:rsidRDefault="00925C5A" w:rsidP="00925C5A">
      <w:pPr>
        <w:ind w:firstLine="708"/>
        <w:jc w:val="both"/>
      </w:pPr>
      <w:r>
        <w:t>3.</w:t>
      </w:r>
      <w:r w:rsidR="00DB74F8">
        <w:t xml:space="preserve"> </w:t>
      </w:r>
      <w:r>
        <w:t>Контроль за исполнением настоящего постановления оставляю за собой.</w:t>
      </w:r>
    </w:p>
    <w:p w:rsidR="008F3D94" w:rsidRDefault="008F3D94" w:rsidP="004F6E7E">
      <w:pPr>
        <w:jc w:val="both"/>
      </w:pPr>
    </w:p>
    <w:p w:rsidR="00591C1B" w:rsidRDefault="00617BEE" w:rsidP="003B3923">
      <w:r>
        <w:t>Глав</w:t>
      </w:r>
      <w:r w:rsidR="00DB74F8">
        <w:t>а</w:t>
      </w:r>
      <w:r w:rsidR="00591C1B">
        <w:t xml:space="preserve"> поселения</w:t>
      </w:r>
      <w:r w:rsidR="008F3D94">
        <w:tab/>
      </w:r>
      <w:r w:rsidR="00925C5A">
        <w:tab/>
      </w:r>
      <w:r w:rsidR="00925C5A">
        <w:tab/>
      </w:r>
      <w:r w:rsidR="00925C5A">
        <w:tab/>
      </w:r>
      <w:r w:rsidR="00925C5A">
        <w:tab/>
      </w:r>
      <w:r w:rsidR="00FB2358">
        <w:t>Подпись</w:t>
      </w:r>
      <w:r w:rsidR="00925C5A">
        <w:tab/>
      </w:r>
      <w:r w:rsidR="00925C5A">
        <w:tab/>
        <w:t xml:space="preserve">      </w:t>
      </w:r>
      <w:r w:rsidR="0030122D">
        <w:t xml:space="preserve">     </w:t>
      </w:r>
      <w:r w:rsidR="00DB74F8">
        <w:t xml:space="preserve"> Д</w:t>
      </w:r>
      <w:r w:rsidR="008F3D94">
        <w:t>.</w:t>
      </w:r>
      <w:r w:rsidR="00DB74F8">
        <w:t xml:space="preserve"> В</w:t>
      </w:r>
      <w:r w:rsidR="008F3D94">
        <w:t>.</w:t>
      </w:r>
      <w:r w:rsidR="00DB74F8">
        <w:t xml:space="preserve"> Пьянков</w:t>
      </w:r>
    </w:p>
    <w:p w:rsidR="00DB74F8" w:rsidRDefault="00DB74F8" w:rsidP="003B3923"/>
    <w:p w:rsidR="000A6AB6" w:rsidRPr="00DB74F8" w:rsidRDefault="009911DA" w:rsidP="003B3923">
      <w:pPr>
        <w:rPr>
          <w:sz w:val="16"/>
          <w:szCs w:val="16"/>
        </w:rPr>
      </w:pPr>
      <w:r w:rsidRPr="00DB74F8">
        <w:rPr>
          <w:sz w:val="16"/>
          <w:szCs w:val="16"/>
        </w:rPr>
        <w:t>Исп.</w:t>
      </w:r>
      <w:r w:rsidR="005A32EC" w:rsidRPr="00DB74F8">
        <w:rPr>
          <w:sz w:val="16"/>
          <w:szCs w:val="16"/>
        </w:rPr>
        <w:t xml:space="preserve"> </w:t>
      </w:r>
      <w:r w:rsidR="00DB74F8" w:rsidRPr="00DB74F8">
        <w:rPr>
          <w:sz w:val="16"/>
          <w:szCs w:val="16"/>
        </w:rPr>
        <w:t>Густая Юлия Михайловна,</w:t>
      </w:r>
    </w:p>
    <w:p w:rsidR="001E04AB" w:rsidRPr="00F6231B" w:rsidRDefault="00DB74F8" w:rsidP="003B3923">
      <w:pPr>
        <w:rPr>
          <w:sz w:val="16"/>
          <w:szCs w:val="16"/>
        </w:rPr>
      </w:pPr>
      <w:r w:rsidRPr="00DB74F8">
        <w:rPr>
          <w:sz w:val="16"/>
          <w:szCs w:val="16"/>
        </w:rPr>
        <w:t>тел.: 8(38255) 2-42</w:t>
      </w:r>
      <w:r w:rsidR="00E82927" w:rsidRPr="00DB74F8">
        <w:rPr>
          <w:sz w:val="16"/>
          <w:szCs w:val="16"/>
        </w:rPr>
        <w:t>-</w:t>
      </w:r>
      <w:r w:rsidRPr="00DB74F8">
        <w:rPr>
          <w:sz w:val="16"/>
          <w:szCs w:val="16"/>
        </w:rPr>
        <w:t>62</w:t>
      </w:r>
    </w:p>
    <w:p w:rsidR="0030122D" w:rsidRDefault="0030122D" w:rsidP="003B3923">
      <w:pPr>
        <w:rPr>
          <w:i/>
          <w:sz w:val="20"/>
          <w:szCs w:val="20"/>
        </w:rPr>
      </w:pPr>
      <w:r>
        <w:rPr>
          <w:i/>
          <w:sz w:val="20"/>
          <w:szCs w:val="20"/>
        </w:rPr>
        <w:t>Учреждение архитектуры – 3 экз.</w:t>
      </w:r>
    </w:p>
    <w:sectPr w:rsidR="0030122D" w:rsidSect="004F6E7E">
      <w:pgSz w:w="11906" w:h="16838"/>
      <w:pgMar w:top="426" w:right="850" w:bottom="56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04098" w:rsidRDefault="00B04098" w:rsidP="007A1C48">
      <w:r>
        <w:separator/>
      </w:r>
    </w:p>
  </w:endnote>
  <w:endnote w:type="continuationSeparator" w:id="0">
    <w:p w:rsidR="00B04098" w:rsidRDefault="00B04098" w:rsidP="007A1C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04098" w:rsidRDefault="00B04098" w:rsidP="007A1C48">
      <w:r>
        <w:separator/>
      </w:r>
    </w:p>
  </w:footnote>
  <w:footnote w:type="continuationSeparator" w:id="0">
    <w:p w:rsidR="00B04098" w:rsidRDefault="00B04098" w:rsidP="007A1C4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2C7009"/>
    <w:multiLevelType w:val="hybridMultilevel"/>
    <w:tmpl w:val="CB1CAC0C"/>
    <w:lvl w:ilvl="0" w:tplc="D5F2421C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" w15:restartNumberingAfterBreak="0">
    <w:nsid w:val="06953CCE"/>
    <w:multiLevelType w:val="hybridMultilevel"/>
    <w:tmpl w:val="FCA878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3942AA"/>
    <w:multiLevelType w:val="hybridMultilevel"/>
    <w:tmpl w:val="7F0C8D50"/>
    <w:lvl w:ilvl="0" w:tplc="D5F2421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14767B"/>
    <w:multiLevelType w:val="hybridMultilevel"/>
    <w:tmpl w:val="402E91B4"/>
    <w:lvl w:ilvl="0" w:tplc="D5F2421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D74C05"/>
    <w:multiLevelType w:val="hybridMultilevel"/>
    <w:tmpl w:val="48F408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BDF3822"/>
    <w:multiLevelType w:val="hybridMultilevel"/>
    <w:tmpl w:val="668A22F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D1E04C9"/>
    <w:multiLevelType w:val="hybridMultilevel"/>
    <w:tmpl w:val="A7701EB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35B813B3"/>
    <w:multiLevelType w:val="hybridMultilevel"/>
    <w:tmpl w:val="E60015B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CEF4FCE"/>
    <w:multiLevelType w:val="hybridMultilevel"/>
    <w:tmpl w:val="A446B03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497F4B06"/>
    <w:multiLevelType w:val="hybridMultilevel"/>
    <w:tmpl w:val="0B868384"/>
    <w:lvl w:ilvl="0" w:tplc="C96A933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 w15:restartNumberingAfterBreak="0">
    <w:nsid w:val="67FC05FB"/>
    <w:multiLevelType w:val="hybridMultilevel"/>
    <w:tmpl w:val="1E9485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8D37D71"/>
    <w:multiLevelType w:val="hybridMultilevel"/>
    <w:tmpl w:val="4984B5A4"/>
    <w:lvl w:ilvl="0" w:tplc="D5F2421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8"/>
  </w:num>
  <w:num w:numId="3">
    <w:abstractNumId w:val="10"/>
  </w:num>
  <w:num w:numId="4">
    <w:abstractNumId w:val="2"/>
  </w:num>
  <w:num w:numId="5">
    <w:abstractNumId w:val="0"/>
  </w:num>
  <w:num w:numId="6">
    <w:abstractNumId w:val="3"/>
  </w:num>
  <w:num w:numId="7">
    <w:abstractNumId w:val="11"/>
  </w:num>
  <w:num w:numId="8">
    <w:abstractNumId w:val="1"/>
  </w:num>
  <w:num w:numId="9">
    <w:abstractNumId w:val="7"/>
  </w:num>
  <w:num w:numId="10">
    <w:abstractNumId w:val="4"/>
  </w:num>
  <w:num w:numId="11">
    <w:abstractNumId w:val="9"/>
  </w:num>
  <w:num w:numId="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1D30"/>
    <w:rsid w:val="000000FE"/>
    <w:rsid w:val="00002A6B"/>
    <w:rsid w:val="00007F7F"/>
    <w:rsid w:val="00012DE0"/>
    <w:rsid w:val="00012F68"/>
    <w:rsid w:val="00022AA4"/>
    <w:rsid w:val="00024922"/>
    <w:rsid w:val="00024DAD"/>
    <w:rsid w:val="00030F2C"/>
    <w:rsid w:val="00034BF1"/>
    <w:rsid w:val="000407C1"/>
    <w:rsid w:val="00043784"/>
    <w:rsid w:val="000458F4"/>
    <w:rsid w:val="00051C78"/>
    <w:rsid w:val="00052EE0"/>
    <w:rsid w:val="000535DA"/>
    <w:rsid w:val="00054194"/>
    <w:rsid w:val="00056A18"/>
    <w:rsid w:val="00056EE2"/>
    <w:rsid w:val="00060D06"/>
    <w:rsid w:val="0006376B"/>
    <w:rsid w:val="00063BAA"/>
    <w:rsid w:val="00084F71"/>
    <w:rsid w:val="00084F85"/>
    <w:rsid w:val="00090435"/>
    <w:rsid w:val="00091A09"/>
    <w:rsid w:val="00091E4F"/>
    <w:rsid w:val="00096600"/>
    <w:rsid w:val="00097FFA"/>
    <w:rsid w:val="000A5A60"/>
    <w:rsid w:val="000A6AB6"/>
    <w:rsid w:val="000A707F"/>
    <w:rsid w:val="000A72F3"/>
    <w:rsid w:val="000B2685"/>
    <w:rsid w:val="000B3823"/>
    <w:rsid w:val="000B6ED2"/>
    <w:rsid w:val="000C597F"/>
    <w:rsid w:val="000D26BD"/>
    <w:rsid w:val="000D44C0"/>
    <w:rsid w:val="000D4AF8"/>
    <w:rsid w:val="000D651D"/>
    <w:rsid w:val="000D7016"/>
    <w:rsid w:val="000F1DA0"/>
    <w:rsid w:val="00110EA4"/>
    <w:rsid w:val="00114579"/>
    <w:rsid w:val="00115712"/>
    <w:rsid w:val="00116F12"/>
    <w:rsid w:val="00122A3B"/>
    <w:rsid w:val="00130696"/>
    <w:rsid w:val="00142C85"/>
    <w:rsid w:val="00146B36"/>
    <w:rsid w:val="00146BC0"/>
    <w:rsid w:val="00151CE3"/>
    <w:rsid w:val="001700D1"/>
    <w:rsid w:val="0018063B"/>
    <w:rsid w:val="00190C47"/>
    <w:rsid w:val="00191AF7"/>
    <w:rsid w:val="001A0D01"/>
    <w:rsid w:val="001A4C9B"/>
    <w:rsid w:val="001A5885"/>
    <w:rsid w:val="001A6515"/>
    <w:rsid w:val="001A7D57"/>
    <w:rsid w:val="001B543E"/>
    <w:rsid w:val="001C05ED"/>
    <w:rsid w:val="001C1F89"/>
    <w:rsid w:val="001C2116"/>
    <w:rsid w:val="001C28CC"/>
    <w:rsid w:val="001C4DCC"/>
    <w:rsid w:val="001D28F1"/>
    <w:rsid w:val="001E04AB"/>
    <w:rsid w:val="001E13AC"/>
    <w:rsid w:val="001E528B"/>
    <w:rsid w:val="001F020A"/>
    <w:rsid w:val="001F182F"/>
    <w:rsid w:val="001F213F"/>
    <w:rsid w:val="001F4692"/>
    <w:rsid w:val="001F5370"/>
    <w:rsid w:val="001F6C81"/>
    <w:rsid w:val="0020203B"/>
    <w:rsid w:val="002054FF"/>
    <w:rsid w:val="00210470"/>
    <w:rsid w:val="00211E89"/>
    <w:rsid w:val="002246BA"/>
    <w:rsid w:val="002276A0"/>
    <w:rsid w:val="002317D9"/>
    <w:rsid w:val="002318EC"/>
    <w:rsid w:val="00232DEF"/>
    <w:rsid w:val="0024101E"/>
    <w:rsid w:val="00243AB8"/>
    <w:rsid w:val="002507C5"/>
    <w:rsid w:val="00252797"/>
    <w:rsid w:val="00253EBC"/>
    <w:rsid w:val="00262AF8"/>
    <w:rsid w:val="002646E8"/>
    <w:rsid w:val="00272408"/>
    <w:rsid w:val="00274739"/>
    <w:rsid w:val="002747A5"/>
    <w:rsid w:val="00283534"/>
    <w:rsid w:val="00284909"/>
    <w:rsid w:val="00286AFB"/>
    <w:rsid w:val="00290D7B"/>
    <w:rsid w:val="00291D3D"/>
    <w:rsid w:val="002A0597"/>
    <w:rsid w:val="002A0CBE"/>
    <w:rsid w:val="002A1970"/>
    <w:rsid w:val="002A492B"/>
    <w:rsid w:val="002B4A96"/>
    <w:rsid w:val="002B6EE1"/>
    <w:rsid w:val="002C6034"/>
    <w:rsid w:val="002C62A0"/>
    <w:rsid w:val="002C6B44"/>
    <w:rsid w:val="002D0C71"/>
    <w:rsid w:val="002D2102"/>
    <w:rsid w:val="002E526F"/>
    <w:rsid w:val="002E5E96"/>
    <w:rsid w:val="002F0D97"/>
    <w:rsid w:val="002F4A0A"/>
    <w:rsid w:val="002F63E8"/>
    <w:rsid w:val="0030122D"/>
    <w:rsid w:val="00301969"/>
    <w:rsid w:val="00304EF8"/>
    <w:rsid w:val="00305E97"/>
    <w:rsid w:val="00312242"/>
    <w:rsid w:val="003208FC"/>
    <w:rsid w:val="00331D0B"/>
    <w:rsid w:val="00344134"/>
    <w:rsid w:val="003459BB"/>
    <w:rsid w:val="003477A4"/>
    <w:rsid w:val="0034784F"/>
    <w:rsid w:val="00355594"/>
    <w:rsid w:val="0036493F"/>
    <w:rsid w:val="003712FA"/>
    <w:rsid w:val="00372EFD"/>
    <w:rsid w:val="00380688"/>
    <w:rsid w:val="00381C85"/>
    <w:rsid w:val="0038242B"/>
    <w:rsid w:val="00384085"/>
    <w:rsid w:val="00387A78"/>
    <w:rsid w:val="00392D90"/>
    <w:rsid w:val="003933EE"/>
    <w:rsid w:val="00395FD7"/>
    <w:rsid w:val="003A4E6C"/>
    <w:rsid w:val="003A62A4"/>
    <w:rsid w:val="003B2949"/>
    <w:rsid w:val="003B3923"/>
    <w:rsid w:val="003B7100"/>
    <w:rsid w:val="003C2935"/>
    <w:rsid w:val="003C319F"/>
    <w:rsid w:val="003D0D4D"/>
    <w:rsid w:val="003E4558"/>
    <w:rsid w:val="003F2277"/>
    <w:rsid w:val="003F2F4D"/>
    <w:rsid w:val="003F3CEF"/>
    <w:rsid w:val="00403EB4"/>
    <w:rsid w:val="004079E3"/>
    <w:rsid w:val="00412BBE"/>
    <w:rsid w:val="004134EF"/>
    <w:rsid w:val="00413E21"/>
    <w:rsid w:val="00417FCB"/>
    <w:rsid w:val="00422569"/>
    <w:rsid w:val="00422F19"/>
    <w:rsid w:val="00423453"/>
    <w:rsid w:val="004239EE"/>
    <w:rsid w:val="00424B99"/>
    <w:rsid w:val="0043088A"/>
    <w:rsid w:val="00430C9F"/>
    <w:rsid w:val="00435161"/>
    <w:rsid w:val="00436DC9"/>
    <w:rsid w:val="00440DB3"/>
    <w:rsid w:val="0044350B"/>
    <w:rsid w:val="0044544B"/>
    <w:rsid w:val="00447C81"/>
    <w:rsid w:val="0046095B"/>
    <w:rsid w:val="00464AE6"/>
    <w:rsid w:val="0046706D"/>
    <w:rsid w:val="004702E2"/>
    <w:rsid w:val="004711F4"/>
    <w:rsid w:val="00481C3F"/>
    <w:rsid w:val="00487032"/>
    <w:rsid w:val="00487BF9"/>
    <w:rsid w:val="004902CF"/>
    <w:rsid w:val="0049317E"/>
    <w:rsid w:val="004A764B"/>
    <w:rsid w:val="004B3A23"/>
    <w:rsid w:val="004B4B17"/>
    <w:rsid w:val="004B6B28"/>
    <w:rsid w:val="004D1D7B"/>
    <w:rsid w:val="004D2844"/>
    <w:rsid w:val="004E3A51"/>
    <w:rsid w:val="004E70EC"/>
    <w:rsid w:val="004F60B7"/>
    <w:rsid w:val="004F6E7E"/>
    <w:rsid w:val="004F6F29"/>
    <w:rsid w:val="00501C0C"/>
    <w:rsid w:val="00501E19"/>
    <w:rsid w:val="00504BBA"/>
    <w:rsid w:val="0050503D"/>
    <w:rsid w:val="005059A0"/>
    <w:rsid w:val="00510698"/>
    <w:rsid w:val="00512F69"/>
    <w:rsid w:val="0051744A"/>
    <w:rsid w:val="00523FB8"/>
    <w:rsid w:val="00534A04"/>
    <w:rsid w:val="0053527E"/>
    <w:rsid w:val="00535EF5"/>
    <w:rsid w:val="00545D5B"/>
    <w:rsid w:val="00547B5D"/>
    <w:rsid w:val="005652FF"/>
    <w:rsid w:val="0057230D"/>
    <w:rsid w:val="005758F2"/>
    <w:rsid w:val="00576504"/>
    <w:rsid w:val="00576834"/>
    <w:rsid w:val="00576B44"/>
    <w:rsid w:val="0058527A"/>
    <w:rsid w:val="00590DF9"/>
    <w:rsid w:val="00591C1B"/>
    <w:rsid w:val="005938D4"/>
    <w:rsid w:val="005A32EC"/>
    <w:rsid w:val="005A4853"/>
    <w:rsid w:val="005A5322"/>
    <w:rsid w:val="005B67FB"/>
    <w:rsid w:val="005C1EC4"/>
    <w:rsid w:val="005C730C"/>
    <w:rsid w:val="005E4B8F"/>
    <w:rsid w:val="005E7EB7"/>
    <w:rsid w:val="005F15E3"/>
    <w:rsid w:val="005F2F69"/>
    <w:rsid w:val="005F4A92"/>
    <w:rsid w:val="0060451D"/>
    <w:rsid w:val="0060681A"/>
    <w:rsid w:val="00610A51"/>
    <w:rsid w:val="006140C8"/>
    <w:rsid w:val="00617BEE"/>
    <w:rsid w:val="00627016"/>
    <w:rsid w:val="006310EE"/>
    <w:rsid w:val="00632DD7"/>
    <w:rsid w:val="006363F3"/>
    <w:rsid w:val="00650A04"/>
    <w:rsid w:val="00655544"/>
    <w:rsid w:val="00661D82"/>
    <w:rsid w:val="00661DEB"/>
    <w:rsid w:val="006679B3"/>
    <w:rsid w:val="006807CE"/>
    <w:rsid w:val="00681AA6"/>
    <w:rsid w:val="00684361"/>
    <w:rsid w:val="00687FD2"/>
    <w:rsid w:val="006900B1"/>
    <w:rsid w:val="006A05F9"/>
    <w:rsid w:val="006B046B"/>
    <w:rsid w:val="006B220D"/>
    <w:rsid w:val="006B62E6"/>
    <w:rsid w:val="006B74CD"/>
    <w:rsid w:val="006C389B"/>
    <w:rsid w:val="006C550A"/>
    <w:rsid w:val="006C6EE4"/>
    <w:rsid w:val="006D3756"/>
    <w:rsid w:val="006D7CDB"/>
    <w:rsid w:val="006E5085"/>
    <w:rsid w:val="006F18F9"/>
    <w:rsid w:val="006F4330"/>
    <w:rsid w:val="006F5F15"/>
    <w:rsid w:val="0070311A"/>
    <w:rsid w:val="00703843"/>
    <w:rsid w:val="007100FB"/>
    <w:rsid w:val="00712E55"/>
    <w:rsid w:val="00714ECE"/>
    <w:rsid w:val="00722123"/>
    <w:rsid w:val="00725A8B"/>
    <w:rsid w:val="00725A9C"/>
    <w:rsid w:val="00727338"/>
    <w:rsid w:val="00733359"/>
    <w:rsid w:val="00737379"/>
    <w:rsid w:val="00741E4C"/>
    <w:rsid w:val="00743995"/>
    <w:rsid w:val="0074766E"/>
    <w:rsid w:val="00750E75"/>
    <w:rsid w:val="00755D90"/>
    <w:rsid w:val="007571F4"/>
    <w:rsid w:val="0075736F"/>
    <w:rsid w:val="00757494"/>
    <w:rsid w:val="00761825"/>
    <w:rsid w:val="007618FE"/>
    <w:rsid w:val="0076382A"/>
    <w:rsid w:val="00763CB5"/>
    <w:rsid w:val="0076423D"/>
    <w:rsid w:val="00772852"/>
    <w:rsid w:val="007735F5"/>
    <w:rsid w:val="00777000"/>
    <w:rsid w:val="00777B9E"/>
    <w:rsid w:val="00782080"/>
    <w:rsid w:val="00782BEB"/>
    <w:rsid w:val="00792C4C"/>
    <w:rsid w:val="00794BCF"/>
    <w:rsid w:val="007A12F1"/>
    <w:rsid w:val="007A1C48"/>
    <w:rsid w:val="007A2116"/>
    <w:rsid w:val="007A354B"/>
    <w:rsid w:val="007A7AF2"/>
    <w:rsid w:val="007B6E38"/>
    <w:rsid w:val="007C2452"/>
    <w:rsid w:val="007C7E54"/>
    <w:rsid w:val="007D013D"/>
    <w:rsid w:val="007D0F52"/>
    <w:rsid w:val="007D412E"/>
    <w:rsid w:val="007D622F"/>
    <w:rsid w:val="007D6A3A"/>
    <w:rsid w:val="007E12BD"/>
    <w:rsid w:val="007E1CED"/>
    <w:rsid w:val="007E440E"/>
    <w:rsid w:val="007E4D90"/>
    <w:rsid w:val="007F286F"/>
    <w:rsid w:val="007F75B4"/>
    <w:rsid w:val="0080520A"/>
    <w:rsid w:val="00805F48"/>
    <w:rsid w:val="00806506"/>
    <w:rsid w:val="00812D44"/>
    <w:rsid w:val="008204A0"/>
    <w:rsid w:val="0082597D"/>
    <w:rsid w:val="0082661A"/>
    <w:rsid w:val="008307BA"/>
    <w:rsid w:val="00831462"/>
    <w:rsid w:val="00841506"/>
    <w:rsid w:val="00842136"/>
    <w:rsid w:val="0084717E"/>
    <w:rsid w:val="00850A79"/>
    <w:rsid w:val="00865CD7"/>
    <w:rsid w:val="008744AA"/>
    <w:rsid w:val="00880C2D"/>
    <w:rsid w:val="008916EC"/>
    <w:rsid w:val="00893694"/>
    <w:rsid w:val="008A6A2E"/>
    <w:rsid w:val="008B1275"/>
    <w:rsid w:val="008B2CE9"/>
    <w:rsid w:val="008B3DB2"/>
    <w:rsid w:val="008B5D11"/>
    <w:rsid w:val="008C4638"/>
    <w:rsid w:val="008C4DFB"/>
    <w:rsid w:val="008D31EA"/>
    <w:rsid w:val="008D3251"/>
    <w:rsid w:val="008D6CCA"/>
    <w:rsid w:val="008E4F39"/>
    <w:rsid w:val="008E5343"/>
    <w:rsid w:val="008E63D9"/>
    <w:rsid w:val="008E6E1D"/>
    <w:rsid w:val="008F3A04"/>
    <w:rsid w:val="008F3AAE"/>
    <w:rsid w:val="008F3D94"/>
    <w:rsid w:val="008F707E"/>
    <w:rsid w:val="00901FA2"/>
    <w:rsid w:val="00907E2D"/>
    <w:rsid w:val="00910E7D"/>
    <w:rsid w:val="009113EE"/>
    <w:rsid w:val="00912C8C"/>
    <w:rsid w:val="00913CC5"/>
    <w:rsid w:val="009156EA"/>
    <w:rsid w:val="00916AB9"/>
    <w:rsid w:val="009218FA"/>
    <w:rsid w:val="00925C5A"/>
    <w:rsid w:val="0092685F"/>
    <w:rsid w:val="00931CBF"/>
    <w:rsid w:val="0094084A"/>
    <w:rsid w:val="00943B7F"/>
    <w:rsid w:val="00943E46"/>
    <w:rsid w:val="009446DD"/>
    <w:rsid w:val="0094711D"/>
    <w:rsid w:val="00955210"/>
    <w:rsid w:val="009630B9"/>
    <w:rsid w:val="00963C75"/>
    <w:rsid w:val="009663FC"/>
    <w:rsid w:val="00970ED9"/>
    <w:rsid w:val="00972991"/>
    <w:rsid w:val="0098037F"/>
    <w:rsid w:val="009828D1"/>
    <w:rsid w:val="0098586A"/>
    <w:rsid w:val="009911DA"/>
    <w:rsid w:val="0099184F"/>
    <w:rsid w:val="009930DA"/>
    <w:rsid w:val="00995613"/>
    <w:rsid w:val="00995E7F"/>
    <w:rsid w:val="009A0382"/>
    <w:rsid w:val="009A04EB"/>
    <w:rsid w:val="009A125C"/>
    <w:rsid w:val="009A2F59"/>
    <w:rsid w:val="009A46E6"/>
    <w:rsid w:val="009B233A"/>
    <w:rsid w:val="009D014E"/>
    <w:rsid w:val="009D606A"/>
    <w:rsid w:val="009E37AD"/>
    <w:rsid w:val="009E3EF9"/>
    <w:rsid w:val="009E4372"/>
    <w:rsid w:val="009F06B0"/>
    <w:rsid w:val="009F1986"/>
    <w:rsid w:val="009F3FED"/>
    <w:rsid w:val="009F4032"/>
    <w:rsid w:val="009F5106"/>
    <w:rsid w:val="009F6F1B"/>
    <w:rsid w:val="00A03114"/>
    <w:rsid w:val="00A06456"/>
    <w:rsid w:val="00A06679"/>
    <w:rsid w:val="00A16FEA"/>
    <w:rsid w:val="00A17EB0"/>
    <w:rsid w:val="00A21AEC"/>
    <w:rsid w:val="00A2506A"/>
    <w:rsid w:val="00A31CC0"/>
    <w:rsid w:val="00A378EB"/>
    <w:rsid w:val="00A403AC"/>
    <w:rsid w:val="00A41855"/>
    <w:rsid w:val="00A425C7"/>
    <w:rsid w:val="00A42666"/>
    <w:rsid w:val="00A44769"/>
    <w:rsid w:val="00A45323"/>
    <w:rsid w:val="00A47CF2"/>
    <w:rsid w:val="00A5014D"/>
    <w:rsid w:val="00A51D30"/>
    <w:rsid w:val="00A60C03"/>
    <w:rsid w:val="00A62970"/>
    <w:rsid w:val="00A6578F"/>
    <w:rsid w:val="00A772CB"/>
    <w:rsid w:val="00A77634"/>
    <w:rsid w:val="00A933F1"/>
    <w:rsid w:val="00A94C7C"/>
    <w:rsid w:val="00A975C7"/>
    <w:rsid w:val="00AB0BB5"/>
    <w:rsid w:val="00AB1E2F"/>
    <w:rsid w:val="00AB61B5"/>
    <w:rsid w:val="00AB62D6"/>
    <w:rsid w:val="00AC2E2A"/>
    <w:rsid w:val="00AC3424"/>
    <w:rsid w:val="00AC4D95"/>
    <w:rsid w:val="00AC5FAA"/>
    <w:rsid w:val="00AC649B"/>
    <w:rsid w:val="00AC7264"/>
    <w:rsid w:val="00AD0B49"/>
    <w:rsid w:val="00AD0D2A"/>
    <w:rsid w:val="00AD1F93"/>
    <w:rsid w:val="00AD5662"/>
    <w:rsid w:val="00AE1758"/>
    <w:rsid w:val="00AE191F"/>
    <w:rsid w:val="00AF07D1"/>
    <w:rsid w:val="00AF607B"/>
    <w:rsid w:val="00AF7A69"/>
    <w:rsid w:val="00B00EA5"/>
    <w:rsid w:val="00B04098"/>
    <w:rsid w:val="00B20AF3"/>
    <w:rsid w:val="00B22960"/>
    <w:rsid w:val="00B314A1"/>
    <w:rsid w:val="00B35B91"/>
    <w:rsid w:val="00B372EB"/>
    <w:rsid w:val="00B37468"/>
    <w:rsid w:val="00B37C36"/>
    <w:rsid w:val="00B41156"/>
    <w:rsid w:val="00B5746B"/>
    <w:rsid w:val="00B62A34"/>
    <w:rsid w:val="00B67B7B"/>
    <w:rsid w:val="00B76BA8"/>
    <w:rsid w:val="00B85241"/>
    <w:rsid w:val="00B856BC"/>
    <w:rsid w:val="00B92AFE"/>
    <w:rsid w:val="00B954AF"/>
    <w:rsid w:val="00BB0694"/>
    <w:rsid w:val="00BB4564"/>
    <w:rsid w:val="00BB47BC"/>
    <w:rsid w:val="00BC381B"/>
    <w:rsid w:val="00BC640D"/>
    <w:rsid w:val="00BC7564"/>
    <w:rsid w:val="00BD0846"/>
    <w:rsid w:val="00BD0D18"/>
    <w:rsid w:val="00BD41CB"/>
    <w:rsid w:val="00BD52FC"/>
    <w:rsid w:val="00BD77D2"/>
    <w:rsid w:val="00BD7FBD"/>
    <w:rsid w:val="00BE3700"/>
    <w:rsid w:val="00BE410D"/>
    <w:rsid w:val="00BE57C0"/>
    <w:rsid w:val="00C06A10"/>
    <w:rsid w:val="00C06FDF"/>
    <w:rsid w:val="00C11C10"/>
    <w:rsid w:val="00C124AF"/>
    <w:rsid w:val="00C2445E"/>
    <w:rsid w:val="00C27494"/>
    <w:rsid w:val="00C32346"/>
    <w:rsid w:val="00C33737"/>
    <w:rsid w:val="00C3489F"/>
    <w:rsid w:val="00C34A39"/>
    <w:rsid w:val="00C35F84"/>
    <w:rsid w:val="00C36197"/>
    <w:rsid w:val="00C40137"/>
    <w:rsid w:val="00C433C2"/>
    <w:rsid w:val="00C559B8"/>
    <w:rsid w:val="00C618E7"/>
    <w:rsid w:val="00C70CC1"/>
    <w:rsid w:val="00C70EFD"/>
    <w:rsid w:val="00C71C8F"/>
    <w:rsid w:val="00C92EBC"/>
    <w:rsid w:val="00C94BE8"/>
    <w:rsid w:val="00C976A7"/>
    <w:rsid w:val="00C97985"/>
    <w:rsid w:val="00CA2BAF"/>
    <w:rsid w:val="00CA2CB7"/>
    <w:rsid w:val="00CA2DB6"/>
    <w:rsid w:val="00CB214A"/>
    <w:rsid w:val="00CC612B"/>
    <w:rsid w:val="00CC702D"/>
    <w:rsid w:val="00CD508B"/>
    <w:rsid w:val="00CE0C35"/>
    <w:rsid w:val="00CE261E"/>
    <w:rsid w:val="00CE6955"/>
    <w:rsid w:val="00CF22B5"/>
    <w:rsid w:val="00D01924"/>
    <w:rsid w:val="00D01939"/>
    <w:rsid w:val="00D02C79"/>
    <w:rsid w:val="00D036E6"/>
    <w:rsid w:val="00D0779B"/>
    <w:rsid w:val="00D11728"/>
    <w:rsid w:val="00D12400"/>
    <w:rsid w:val="00D12694"/>
    <w:rsid w:val="00D15975"/>
    <w:rsid w:val="00D16F1D"/>
    <w:rsid w:val="00D27FD3"/>
    <w:rsid w:val="00D31A4A"/>
    <w:rsid w:val="00D35ACE"/>
    <w:rsid w:val="00D40633"/>
    <w:rsid w:val="00D4238B"/>
    <w:rsid w:val="00D43B20"/>
    <w:rsid w:val="00D4772A"/>
    <w:rsid w:val="00D5081C"/>
    <w:rsid w:val="00D57FCF"/>
    <w:rsid w:val="00D66D34"/>
    <w:rsid w:val="00D672F7"/>
    <w:rsid w:val="00D718A6"/>
    <w:rsid w:val="00D72FC1"/>
    <w:rsid w:val="00D801BD"/>
    <w:rsid w:val="00D813F0"/>
    <w:rsid w:val="00D83696"/>
    <w:rsid w:val="00D84B50"/>
    <w:rsid w:val="00D84C5C"/>
    <w:rsid w:val="00D93772"/>
    <w:rsid w:val="00D94762"/>
    <w:rsid w:val="00D95D9F"/>
    <w:rsid w:val="00D964BF"/>
    <w:rsid w:val="00D96A88"/>
    <w:rsid w:val="00D97993"/>
    <w:rsid w:val="00DA25A6"/>
    <w:rsid w:val="00DA5605"/>
    <w:rsid w:val="00DA62AF"/>
    <w:rsid w:val="00DA6A39"/>
    <w:rsid w:val="00DB4E05"/>
    <w:rsid w:val="00DB6CBF"/>
    <w:rsid w:val="00DB74F8"/>
    <w:rsid w:val="00DC0BBC"/>
    <w:rsid w:val="00DC12BE"/>
    <w:rsid w:val="00DC66D6"/>
    <w:rsid w:val="00DD60F0"/>
    <w:rsid w:val="00DE20C3"/>
    <w:rsid w:val="00DE48E4"/>
    <w:rsid w:val="00DE57D4"/>
    <w:rsid w:val="00DE622C"/>
    <w:rsid w:val="00DE676A"/>
    <w:rsid w:val="00DE6D6B"/>
    <w:rsid w:val="00DE7AF6"/>
    <w:rsid w:val="00DF1919"/>
    <w:rsid w:val="00DF4A11"/>
    <w:rsid w:val="00E0094C"/>
    <w:rsid w:val="00E07E70"/>
    <w:rsid w:val="00E10AB9"/>
    <w:rsid w:val="00E16512"/>
    <w:rsid w:val="00E171A0"/>
    <w:rsid w:val="00E2130F"/>
    <w:rsid w:val="00E23DFF"/>
    <w:rsid w:val="00E24444"/>
    <w:rsid w:val="00E2621A"/>
    <w:rsid w:val="00E2662D"/>
    <w:rsid w:val="00E300B4"/>
    <w:rsid w:val="00E31391"/>
    <w:rsid w:val="00E333C5"/>
    <w:rsid w:val="00E44144"/>
    <w:rsid w:val="00E52F68"/>
    <w:rsid w:val="00E5540E"/>
    <w:rsid w:val="00E55461"/>
    <w:rsid w:val="00E56535"/>
    <w:rsid w:val="00E61919"/>
    <w:rsid w:val="00E64983"/>
    <w:rsid w:val="00E66B24"/>
    <w:rsid w:val="00E82927"/>
    <w:rsid w:val="00E8365E"/>
    <w:rsid w:val="00E93A22"/>
    <w:rsid w:val="00EA50B2"/>
    <w:rsid w:val="00EA6EB3"/>
    <w:rsid w:val="00EA76C1"/>
    <w:rsid w:val="00EB1E3F"/>
    <w:rsid w:val="00EB2AA7"/>
    <w:rsid w:val="00EB3ABE"/>
    <w:rsid w:val="00EB3C06"/>
    <w:rsid w:val="00EB66E2"/>
    <w:rsid w:val="00ED6F2E"/>
    <w:rsid w:val="00ED6FBE"/>
    <w:rsid w:val="00ED7545"/>
    <w:rsid w:val="00ED7A07"/>
    <w:rsid w:val="00EE292E"/>
    <w:rsid w:val="00EE42E1"/>
    <w:rsid w:val="00EF3D06"/>
    <w:rsid w:val="00EF4F69"/>
    <w:rsid w:val="00EF6D42"/>
    <w:rsid w:val="00EF79E1"/>
    <w:rsid w:val="00F01C0D"/>
    <w:rsid w:val="00F022B8"/>
    <w:rsid w:val="00F133F4"/>
    <w:rsid w:val="00F141E5"/>
    <w:rsid w:val="00F16716"/>
    <w:rsid w:val="00F17AFA"/>
    <w:rsid w:val="00F238F5"/>
    <w:rsid w:val="00F27898"/>
    <w:rsid w:val="00F3346A"/>
    <w:rsid w:val="00F352BC"/>
    <w:rsid w:val="00F41073"/>
    <w:rsid w:val="00F552AB"/>
    <w:rsid w:val="00F553BF"/>
    <w:rsid w:val="00F6231B"/>
    <w:rsid w:val="00F63D1B"/>
    <w:rsid w:val="00F71A1A"/>
    <w:rsid w:val="00F767DB"/>
    <w:rsid w:val="00F84B07"/>
    <w:rsid w:val="00F86610"/>
    <w:rsid w:val="00F916D5"/>
    <w:rsid w:val="00F92F0A"/>
    <w:rsid w:val="00F93388"/>
    <w:rsid w:val="00F939C0"/>
    <w:rsid w:val="00F95849"/>
    <w:rsid w:val="00FA0756"/>
    <w:rsid w:val="00FA089D"/>
    <w:rsid w:val="00FA2B2C"/>
    <w:rsid w:val="00FB0EB7"/>
    <w:rsid w:val="00FB2358"/>
    <w:rsid w:val="00FC3F81"/>
    <w:rsid w:val="00FC78EA"/>
    <w:rsid w:val="00FE04C1"/>
    <w:rsid w:val="00FE14B8"/>
    <w:rsid w:val="00FE22C2"/>
    <w:rsid w:val="00FE4D9A"/>
    <w:rsid w:val="00FE5A45"/>
    <w:rsid w:val="00FF7E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2F756DA5-EA25-416E-8425-060DF7D6AE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paragraph" w:styleId="2">
    <w:name w:val="heading 2"/>
    <w:basedOn w:val="a"/>
    <w:next w:val="a"/>
    <w:link w:val="20"/>
    <w:qFormat/>
    <w:rsid w:val="005C1EC4"/>
    <w:pPr>
      <w:keepNext/>
      <w:outlineLvl w:val="1"/>
    </w:pPr>
    <w:rPr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FE4D9A"/>
    <w:pPr>
      <w:spacing w:before="100" w:beforeAutospacing="1" w:after="100" w:afterAutospacing="1"/>
    </w:pPr>
  </w:style>
  <w:style w:type="paragraph" w:styleId="a5">
    <w:name w:val="Balloon Text"/>
    <w:basedOn w:val="a"/>
    <w:semiHidden/>
    <w:rsid w:val="00E0094C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link w:val="2"/>
    <w:rsid w:val="005C1EC4"/>
    <w:rPr>
      <w:sz w:val="28"/>
    </w:rPr>
  </w:style>
  <w:style w:type="table" w:styleId="a6">
    <w:name w:val="Table Grid"/>
    <w:basedOn w:val="a1"/>
    <w:uiPriority w:val="59"/>
    <w:rsid w:val="00D16F1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Hyperlink"/>
    <w:uiPriority w:val="99"/>
    <w:unhideWhenUsed/>
    <w:rsid w:val="00D16F1D"/>
    <w:rPr>
      <w:color w:val="0000FF"/>
      <w:u w:val="single"/>
    </w:rPr>
  </w:style>
  <w:style w:type="character" w:customStyle="1" w:styleId="a4">
    <w:name w:val="Основной текст Знак"/>
    <w:link w:val="a3"/>
    <w:rsid w:val="001E528B"/>
    <w:rPr>
      <w:sz w:val="24"/>
      <w:szCs w:val="24"/>
    </w:rPr>
  </w:style>
  <w:style w:type="paragraph" w:styleId="3">
    <w:name w:val="Body Text 3"/>
    <w:basedOn w:val="a"/>
    <w:link w:val="30"/>
    <w:rsid w:val="00283534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link w:val="3"/>
    <w:rsid w:val="00283534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7370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68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&#1046;&#1077;&#1090;&#1080;&#1082;&#1086;&#1074;&#1072;\Application%20Data\Microsoft\&#1064;&#1072;&#1073;&#1083;&#1086;&#1085;&#1099;\&#1055;&#1086;&#1089;&#1090;&#1072;&#1085;&#1086;&#1074;&#1083;&#1077;&#1085;&#1080;&#1077;%20&#1072;&#1076;&#1084;&#1080;&#1085;&#1080;&#1089;&#1090;&#1088;&#1072;&#1094;&#1080;&#1080;%20&#1087;&#1086;&#1089;&#1077;&#1083;&#1077;&#1085;&#1080;&#1103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76C08B-8AAE-4F2D-BAF2-65965D5E9B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Постановление администрации поселения</Template>
  <TotalTime>0</TotalTime>
  <Pages>1</Pages>
  <Words>341</Words>
  <Characters>1944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АДМИНИСТРАЦИЯ АЛЕКСАНДРОВСКОГО СЕЛЬСКОГО ПОСЕЛЕНИЯ</vt:lpstr>
    </vt:vector>
  </TitlesOfParts>
  <Company>Сельская администрация</Company>
  <LinksUpToDate>false</LinksUpToDate>
  <CharactersWithSpaces>2281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АДМИНИСТРАЦИЯ АЛЕКСАНДРОВСКОГО СЕЛЬСКОГО ПОСЕЛЕНИЯ</dc:title>
  <dc:creator>Жетикова</dc:creator>
  <cp:lastModifiedBy>Ильичёва Ольга Ивановна</cp:lastModifiedBy>
  <cp:revision>2</cp:revision>
  <cp:lastPrinted>2021-06-01T07:29:00Z</cp:lastPrinted>
  <dcterms:created xsi:type="dcterms:W3CDTF">2024-04-05T11:06:00Z</dcterms:created>
  <dcterms:modified xsi:type="dcterms:W3CDTF">2024-04-05T11:06:00Z</dcterms:modified>
</cp:coreProperties>
</file>