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FB9" w:rsidRDefault="00F324ED" w:rsidP="00E94424">
      <w:pPr>
        <w:jc w:val="center"/>
        <w:rPr>
          <w:b/>
          <w:caps/>
          <w:sz w:val="32"/>
          <w:szCs w:val="32"/>
        </w:rPr>
      </w:pPr>
      <w:r w:rsidRPr="00F324ED">
        <w:rPr>
          <w:b/>
          <w:caps/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2D" w:rsidRDefault="00DE322D" w:rsidP="003E3740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АДМИНИСТРАЦИЯ александровского</w:t>
      </w:r>
      <w:r w:rsidR="00E94424">
        <w:rPr>
          <w:b/>
          <w:caps/>
          <w:sz w:val="32"/>
          <w:szCs w:val="32"/>
        </w:rPr>
        <w:t xml:space="preserve"> сельско</w:t>
      </w:r>
      <w:r>
        <w:rPr>
          <w:b/>
          <w:caps/>
          <w:sz w:val="32"/>
          <w:szCs w:val="32"/>
        </w:rPr>
        <w:t>ГО</w:t>
      </w:r>
    </w:p>
    <w:p w:rsidR="00E94424" w:rsidRDefault="00DE322D" w:rsidP="004D389C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поселениЯ</w:t>
      </w:r>
    </w:p>
    <w:p w:rsidR="003E3740" w:rsidRPr="004D389C" w:rsidRDefault="003E3740" w:rsidP="004D389C">
      <w:pPr>
        <w:jc w:val="center"/>
        <w:rPr>
          <w:b/>
          <w:caps/>
          <w:sz w:val="32"/>
          <w:szCs w:val="32"/>
        </w:rPr>
      </w:pPr>
    </w:p>
    <w:p w:rsidR="00E94424" w:rsidRDefault="00EC1BAF" w:rsidP="004D389C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ПОСТАНОВЛЕНИЕ</w:t>
      </w:r>
    </w:p>
    <w:p w:rsidR="00E94424" w:rsidRDefault="00E94424" w:rsidP="004D389C">
      <w:pPr>
        <w:rPr>
          <w:szCs w:val="20"/>
        </w:rPr>
      </w:pPr>
    </w:p>
    <w:p w:rsidR="00E94424" w:rsidRDefault="00E94424" w:rsidP="00E94424"/>
    <w:p w:rsidR="00E94424" w:rsidRDefault="003E3740" w:rsidP="003E3740">
      <w:r>
        <w:t>20.05.2021</w:t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E94424">
        <w:tab/>
      </w:r>
      <w:r w:rsidR="00CE672C">
        <w:tab/>
      </w:r>
      <w:r w:rsidR="00CE672C">
        <w:tab/>
      </w:r>
      <w:r>
        <w:t xml:space="preserve">                         </w:t>
      </w:r>
      <w:r w:rsidR="0059749A">
        <w:t>№</w:t>
      </w:r>
      <w:r w:rsidR="00791F31">
        <w:t xml:space="preserve"> </w:t>
      </w:r>
      <w:r w:rsidR="009D542D">
        <w:t>180</w:t>
      </w:r>
    </w:p>
    <w:p w:rsidR="00E94424" w:rsidRDefault="00E94424" w:rsidP="00E94424">
      <w:pPr>
        <w:jc w:val="center"/>
      </w:pPr>
      <w:r>
        <w:t>с. Александровское</w:t>
      </w:r>
    </w:p>
    <w:p w:rsidR="00E94424" w:rsidRDefault="00E94424" w:rsidP="00393DA5">
      <w:pPr>
        <w:rPr>
          <w:b/>
        </w:rPr>
      </w:pPr>
    </w:p>
    <w:p w:rsidR="00E94424" w:rsidRPr="00E94424" w:rsidRDefault="00E94424" w:rsidP="00393DA5">
      <w:pPr>
        <w:rPr>
          <w:b/>
        </w:rPr>
      </w:pPr>
    </w:p>
    <w:p w:rsidR="00291811" w:rsidRDefault="00393DA5" w:rsidP="00C45FF9">
      <w:pPr>
        <w:jc w:val="both"/>
      </w:pPr>
      <w:bookmarkStart w:id="0" w:name="_GoBack"/>
      <w:r w:rsidRPr="00E94424">
        <w:t>О</w:t>
      </w:r>
      <w:r w:rsidR="00B23913">
        <w:t xml:space="preserve"> </w:t>
      </w:r>
      <w:r w:rsidR="0072797D">
        <w:t xml:space="preserve">внесении изменения в </w:t>
      </w:r>
      <w:r w:rsidR="005F4B63">
        <w:t>постановление</w:t>
      </w:r>
    </w:p>
    <w:p w:rsidR="003E3740" w:rsidRDefault="00C45FF9" w:rsidP="003E3740">
      <w:pPr>
        <w:jc w:val="both"/>
      </w:pPr>
      <w:r>
        <w:t xml:space="preserve">от </w:t>
      </w:r>
      <w:r w:rsidR="003E3740">
        <w:t>24.12.2018</w:t>
      </w:r>
      <w:r>
        <w:t xml:space="preserve">  № </w:t>
      </w:r>
      <w:r w:rsidR="003E3740">
        <w:t>343</w:t>
      </w:r>
      <w:r w:rsidR="00ED0B2B">
        <w:t xml:space="preserve">  «</w:t>
      </w:r>
      <w:r w:rsidR="003E3740">
        <w:t xml:space="preserve">Об утверждении </w:t>
      </w:r>
    </w:p>
    <w:p w:rsidR="003E3740" w:rsidRDefault="003E3740" w:rsidP="003E3740">
      <w:pPr>
        <w:jc w:val="both"/>
      </w:pPr>
      <w:r>
        <w:t>Положения  о  размещении  сведений  о</w:t>
      </w:r>
    </w:p>
    <w:p w:rsidR="003E3740" w:rsidRDefault="003E3740" w:rsidP="003E3740">
      <w:pPr>
        <w:jc w:val="both"/>
      </w:pPr>
      <w:r>
        <w:t xml:space="preserve">доходах, расходах, об имуществе и </w:t>
      </w:r>
    </w:p>
    <w:p w:rsidR="003E3740" w:rsidRDefault="003E3740" w:rsidP="003E3740">
      <w:pPr>
        <w:jc w:val="both"/>
      </w:pPr>
      <w:proofErr w:type="gramStart"/>
      <w:r>
        <w:t>обязательствах  имущественного</w:t>
      </w:r>
      <w:proofErr w:type="gramEnd"/>
      <w:r>
        <w:t xml:space="preserve">  характера </w:t>
      </w:r>
    </w:p>
    <w:p w:rsidR="003E3740" w:rsidRDefault="003E3740" w:rsidP="003E3740">
      <w:pPr>
        <w:jc w:val="both"/>
      </w:pPr>
      <w:r>
        <w:t xml:space="preserve">в  информационно-телекоммуникационной </w:t>
      </w:r>
    </w:p>
    <w:p w:rsidR="003E3740" w:rsidRDefault="003E3740" w:rsidP="003E3740">
      <w:pPr>
        <w:jc w:val="both"/>
      </w:pPr>
      <w:r>
        <w:t xml:space="preserve">сети  «Интернет» и  предоставлении  этих </w:t>
      </w:r>
    </w:p>
    <w:p w:rsidR="00EC1BAF" w:rsidRPr="00EC1BAF" w:rsidRDefault="003E3740" w:rsidP="003E3740">
      <w:pPr>
        <w:jc w:val="both"/>
      </w:pPr>
      <w:r>
        <w:t>сведений  средствам   массовой  информации</w:t>
      </w:r>
      <w:r w:rsidR="00155017">
        <w:t>»</w:t>
      </w:r>
    </w:p>
    <w:bookmarkEnd w:id="0"/>
    <w:p w:rsidR="00EC1BAF" w:rsidRDefault="00EC1BAF" w:rsidP="003E3740">
      <w:pPr>
        <w:autoSpaceDE w:val="0"/>
        <w:autoSpaceDN w:val="0"/>
        <w:adjustRightInd w:val="0"/>
        <w:jc w:val="both"/>
      </w:pPr>
    </w:p>
    <w:p w:rsidR="0072797D" w:rsidRDefault="00EC1BAF" w:rsidP="0072797D">
      <w:pPr>
        <w:autoSpaceDE w:val="0"/>
        <w:autoSpaceDN w:val="0"/>
        <w:adjustRightInd w:val="0"/>
        <w:ind w:firstLine="720"/>
        <w:jc w:val="both"/>
      </w:pPr>
      <w:r>
        <w:t>ПОСТАНОВЛЯЮ:</w:t>
      </w:r>
    </w:p>
    <w:p w:rsidR="00EC1BAF" w:rsidRDefault="00EC1BAF" w:rsidP="0072797D">
      <w:pPr>
        <w:autoSpaceDE w:val="0"/>
        <w:autoSpaceDN w:val="0"/>
        <w:adjustRightInd w:val="0"/>
        <w:ind w:firstLine="720"/>
        <w:jc w:val="both"/>
      </w:pPr>
    </w:p>
    <w:p w:rsidR="0075322A" w:rsidRDefault="003E3740" w:rsidP="00580A0C">
      <w:pPr>
        <w:jc w:val="both"/>
      </w:pPr>
      <w:r>
        <w:t xml:space="preserve">        </w:t>
      </w:r>
      <w:r w:rsidR="00ED0B2B">
        <w:t>1.</w:t>
      </w:r>
      <w:r w:rsidR="0081231C">
        <w:t xml:space="preserve"> </w:t>
      </w:r>
      <w:r w:rsidR="00155017">
        <w:t xml:space="preserve">Внести </w:t>
      </w:r>
      <w:r>
        <w:t xml:space="preserve">изменения </w:t>
      </w:r>
      <w:r w:rsidR="00155017">
        <w:t>в</w:t>
      </w:r>
      <w:r w:rsidR="00572A68">
        <w:t xml:space="preserve"> </w:t>
      </w:r>
      <w:r>
        <w:t xml:space="preserve">Положение </w:t>
      </w:r>
      <w:proofErr w:type="spellStart"/>
      <w:r w:rsidR="00572A68">
        <w:t>п.</w:t>
      </w:r>
      <w:r>
        <w:t>п</w:t>
      </w:r>
      <w:proofErr w:type="spellEnd"/>
      <w:r>
        <w:t xml:space="preserve"> 4 пункта 2</w:t>
      </w:r>
      <w:r w:rsidR="00572A68">
        <w:t xml:space="preserve"> постановления от </w:t>
      </w:r>
      <w:proofErr w:type="gramStart"/>
      <w:r>
        <w:t>24.12.2018</w:t>
      </w:r>
      <w:r w:rsidR="00155017">
        <w:t xml:space="preserve">  №</w:t>
      </w:r>
      <w:proofErr w:type="gramEnd"/>
      <w:r w:rsidR="00155017">
        <w:t xml:space="preserve"> </w:t>
      </w:r>
      <w:r>
        <w:t>343</w:t>
      </w:r>
      <w:r w:rsidR="00155017">
        <w:t xml:space="preserve">  </w:t>
      </w:r>
      <w:r w:rsidR="00580A0C">
        <w:t xml:space="preserve">  «</w:t>
      </w:r>
      <w:r>
        <w:t>Об утверждении Положения  о  размещении  сведений  о  доходах, расходах, об имуществе и обязательствах  имущественного  характера в  информационно-телекоммуникационной  сети  «Интернет» и  предоставлении  этих сведений  средствам   массовой  информации</w:t>
      </w:r>
      <w:r w:rsidR="00580A0C">
        <w:t xml:space="preserve"> </w:t>
      </w:r>
      <w:r>
        <w:t>изложив подпункт в новой редакции следующего содержания</w:t>
      </w:r>
      <w:r w:rsidR="0096641C">
        <w:t>:</w:t>
      </w:r>
    </w:p>
    <w:p w:rsidR="003E3740" w:rsidRDefault="003E3740" w:rsidP="003E3740">
      <w:pPr>
        <w:autoSpaceDE w:val="0"/>
        <w:autoSpaceDN w:val="0"/>
        <w:adjustRightInd w:val="0"/>
        <w:ind w:firstLine="540"/>
        <w:jc w:val="both"/>
      </w:pPr>
      <w:r w:rsidRPr="003E3740">
        <w:rPr>
          <w:color w:val="020C22"/>
          <w:shd w:val="clear" w:color="auto" w:fill="FEFEFE"/>
        </w:rPr>
        <w:t xml:space="preserve">«4) 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 служащего (работника) и его супруги (супруга) за три последних года, предшествующих отчетному периоду». </w:t>
      </w:r>
    </w:p>
    <w:p w:rsidR="0096641C" w:rsidRDefault="003E3740" w:rsidP="003E3740">
      <w:pPr>
        <w:ind w:firstLine="708"/>
      </w:pPr>
      <w:r>
        <w:t>2</w:t>
      </w:r>
      <w:r w:rsidR="00580A0C">
        <w:t xml:space="preserve">. Контроль за исполнением настоящего постановления возложить на заместителя Главы Александровского сельского </w:t>
      </w:r>
      <w:proofErr w:type="gramStart"/>
      <w:r w:rsidR="00580A0C">
        <w:t xml:space="preserve">поселения  </w:t>
      </w:r>
      <w:r>
        <w:t>Жукову</w:t>
      </w:r>
      <w:proofErr w:type="gramEnd"/>
      <w:r>
        <w:t xml:space="preserve"> И.О.</w:t>
      </w:r>
    </w:p>
    <w:p w:rsidR="0075322A" w:rsidRDefault="0096641C" w:rsidP="0096641C">
      <w:pPr>
        <w:jc w:val="both"/>
      </w:pPr>
      <w:r>
        <w:t xml:space="preserve">      </w:t>
      </w:r>
      <w:r w:rsidR="003E3740">
        <w:t xml:space="preserve">      3</w:t>
      </w:r>
      <w:r>
        <w:t>. Настоящее постановление обнародовать в установленном порядке.</w:t>
      </w:r>
    </w:p>
    <w:p w:rsidR="001B095D" w:rsidRPr="00E94424" w:rsidRDefault="001B095D" w:rsidP="00ED0B2B">
      <w:pPr>
        <w:pStyle w:val="a5"/>
        <w:autoSpaceDE w:val="0"/>
        <w:autoSpaceDN w:val="0"/>
        <w:adjustRightInd w:val="0"/>
        <w:ind w:left="1080"/>
        <w:jc w:val="both"/>
      </w:pPr>
    </w:p>
    <w:p w:rsidR="00393DA5" w:rsidRPr="00E94424" w:rsidRDefault="00393DA5" w:rsidP="00393DA5">
      <w:pPr>
        <w:jc w:val="both"/>
      </w:pPr>
    </w:p>
    <w:p w:rsidR="00580A0C" w:rsidRDefault="0096521B" w:rsidP="00D34DE1">
      <w:pPr>
        <w:jc w:val="both"/>
      </w:pPr>
      <w:r>
        <w:t xml:space="preserve"> </w:t>
      </w:r>
      <w:r w:rsidR="0075322A">
        <w:t>Г</w:t>
      </w:r>
      <w:r w:rsidR="003F5407">
        <w:t>лав</w:t>
      </w:r>
      <w:r w:rsidR="0075322A">
        <w:t>а</w:t>
      </w:r>
      <w:r w:rsidR="003F5407">
        <w:t xml:space="preserve"> </w:t>
      </w:r>
      <w:r w:rsidR="00393DA5" w:rsidRPr="00E94424">
        <w:t xml:space="preserve">поселения </w:t>
      </w:r>
      <w:r w:rsidR="00393DA5" w:rsidRPr="00E94424">
        <w:tab/>
      </w:r>
      <w:r w:rsidR="00393DA5" w:rsidRPr="00E94424">
        <w:tab/>
      </w:r>
      <w:r w:rsidR="00393DA5" w:rsidRPr="00E94424">
        <w:tab/>
      </w:r>
      <w:r w:rsidR="0033265B">
        <w:tab/>
        <w:t xml:space="preserve">  </w:t>
      </w:r>
      <w:r w:rsidR="0075322A">
        <w:tab/>
      </w:r>
      <w:r w:rsidR="0075322A">
        <w:tab/>
      </w:r>
      <w:r w:rsidR="004D389C">
        <w:t xml:space="preserve">                              </w:t>
      </w:r>
      <w:r w:rsidR="003E3740">
        <w:t xml:space="preserve">     </w:t>
      </w:r>
      <w:r w:rsidR="004D389C">
        <w:t xml:space="preserve">  </w:t>
      </w:r>
      <w:r w:rsidR="003E3740">
        <w:t>Д.В. Пьянков</w:t>
      </w:r>
    </w:p>
    <w:p w:rsidR="00580A0C" w:rsidRDefault="00580A0C" w:rsidP="00D34DE1">
      <w:pPr>
        <w:jc w:val="both"/>
      </w:pPr>
    </w:p>
    <w:p w:rsidR="00580A0C" w:rsidRDefault="00580A0C" w:rsidP="00D34DE1">
      <w:pPr>
        <w:jc w:val="both"/>
      </w:pPr>
    </w:p>
    <w:p w:rsidR="0096521B" w:rsidRPr="004D389C" w:rsidRDefault="004D389C" w:rsidP="0096521B">
      <w:pPr>
        <w:jc w:val="both"/>
        <w:rPr>
          <w:sz w:val="18"/>
          <w:szCs w:val="18"/>
        </w:rPr>
      </w:pPr>
      <w:r w:rsidRPr="004D389C">
        <w:rPr>
          <w:sz w:val="18"/>
          <w:szCs w:val="18"/>
        </w:rPr>
        <w:t>Михайлова Н.А.</w:t>
      </w:r>
    </w:p>
    <w:p w:rsidR="00291811" w:rsidRPr="004D389C" w:rsidRDefault="004D389C" w:rsidP="0096521B">
      <w:pPr>
        <w:jc w:val="both"/>
        <w:rPr>
          <w:sz w:val="18"/>
          <w:szCs w:val="18"/>
        </w:rPr>
      </w:pPr>
      <w:r w:rsidRPr="004D389C">
        <w:rPr>
          <w:sz w:val="18"/>
          <w:szCs w:val="18"/>
        </w:rPr>
        <w:t xml:space="preserve"> </w:t>
      </w:r>
      <w:r w:rsidR="0096521B" w:rsidRPr="004D389C">
        <w:rPr>
          <w:sz w:val="18"/>
          <w:szCs w:val="18"/>
        </w:rPr>
        <w:t xml:space="preserve"> 2-47-72</w:t>
      </w:r>
    </w:p>
    <w:p w:rsidR="00291811" w:rsidRPr="004D389C" w:rsidRDefault="00291811" w:rsidP="00393DA5">
      <w:pPr>
        <w:ind w:left="900"/>
        <w:jc w:val="both"/>
        <w:rPr>
          <w:sz w:val="18"/>
          <w:szCs w:val="18"/>
        </w:rPr>
      </w:pPr>
    </w:p>
    <w:p w:rsidR="00E94424" w:rsidRPr="004D389C" w:rsidRDefault="00E94424" w:rsidP="0096521B">
      <w:pPr>
        <w:jc w:val="both"/>
        <w:rPr>
          <w:sz w:val="18"/>
          <w:szCs w:val="18"/>
        </w:rPr>
      </w:pPr>
    </w:p>
    <w:p w:rsidR="004D389C" w:rsidRPr="004D389C" w:rsidRDefault="004D389C" w:rsidP="0096521B">
      <w:pPr>
        <w:jc w:val="both"/>
        <w:rPr>
          <w:sz w:val="18"/>
          <w:szCs w:val="18"/>
        </w:rPr>
      </w:pPr>
      <w:r w:rsidRPr="004D389C">
        <w:rPr>
          <w:sz w:val="18"/>
          <w:szCs w:val="18"/>
        </w:rPr>
        <w:t xml:space="preserve"> </w:t>
      </w:r>
    </w:p>
    <w:sectPr w:rsidR="004D389C" w:rsidRPr="004D389C" w:rsidSect="00BD0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A5241A"/>
    <w:multiLevelType w:val="hybridMultilevel"/>
    <w:tmpl w:val="076C1466"/>
    <w:lvl w:ilvl="0" w:tplc="AFE43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751AEA"/>
    <w:multiLevelType w:val="hybridMultilevel"/>
    <w:tmpl w:val="E9BEAD36"/>
    <w:lvl w:ilvl="0" w:tplc="3F4E09CA">
      <w:start w:val="1"/>
      <w:numFmt w:val="decimal"/>
      <w:lvlText w:val="%1."/>
      <w:lvlJc w:val="left"/>
      <w:pPr>
        <w:tabs>
          <w:tab w:val="num" w:pos="2100"/>
        </w:tabs>
        <w:ind w:left="210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6A"/>
    <w:rsid w:val="00055DA9"/>
    <w:rsid w:val="00076353"/>
    <w:rsid w:val="000F5AAB"/>
    <w:rsid w:val="00111D0F"/>
    <w:rsid w:val="001209E9"/>
    <w:rsid w:val="001408ED"/>
    <w:rsid w:val="00155017"/>
    <w:rsid w:val="0016133A"/>
    <w:rsid w:val="00163773"/>
    <w:rsid w:val="00170BF8"/>
    <w:rsid w:val="001A10F6"/>
    <w:rsid w:val="001B095D"/>
    <w:rsid w:val="00215C83"/>
    <w:rsid w:val="002713B4"/>
    <w:rsid w:val="00291811"/>
    <w:rsid w:val="00291FB9"/>
    <w:rsid w:val="002B1649"/>
    <w:rsid w:val="002C1FC0"/>
    <w:rsid w:val="00331FAA"/>
    <w:rsid w:val="0033265B"/>
    <w:rsid w:val="00350035"/>
    <w:rsid w:val="00393DA5"/>
    <w:rsid w:val="003A4591"/>
    <w:rsid w:val="003A59D2"/>
    <w:rsid w:val="003E3740"/>
    <w:rsid w:val="003E632F"/>
    <w:rsid w:val="003F5407"/>
    <w:rsid w:val="0040356A"/>
    <w:rsid w:val="004B52E0"/>
    <w:rsid w:val="004D389C"/>
    <w:rsid w:val="004E7C6F"/>
    <w:rsid w:val="00527BAD"/>
    <w:rsid w:val="00532ABF"/>
    <w:rsid w:val="00542D86"/>
    <w:rsid w:val="005579E9"/>
    <w:rsid w:val="00571413"/>
    <w:rsid w:val="00572A68"/>
    <w:rsid w:val="00580A0C"/>
    <w:rsid w:val="005917E3"/>
    <w:rsid w:val="0059749A"/>
    <w:rsid w:val="005C4A47"/>
    <w:rsid w:val="005F4B63"/>
    <w:rsid w:val="00607CF9"/>
    <w:rsid w:val="00620B77"/>
    <w:rsid w:val="00642A29"/>
    <w:rsid w:val="00652072"/>
    <w:rsid w:val="00655FB2"/>
    <w:rsid w:val="006C4023"/>
    <w:rsid w:val="006D1988"/>
    <w:rsid w:val="006F32DC"/>
    <w:rsid w:val="0072797D"/>
    <w:rsid w:val="0075322A"/>
    <w:rsid w:val="0078121E"/>
    <w:rsid w:val="00791F31"/>
    <w:rsid w:val="0081231C"/>
    <w:rsid w:val="00855BB6"/>
    <w:rsid w:val="00867079"/>
    <w:rsid w:val="008E7C85"/>
    <w:rsid w:val="008F7533"/>
    <w:rsid w:val="00913322"/>
    <w:rsid w:val="0096521B"/>
    <w:rsid w:val="0096641C"/>
    <w:rsid w:val="0099563E"/>
    <w:rsid w:val="009A66EC"/>
    <w:rsid w:val="009C05A3"/>
    <w:rsid w:val="009D542D"/>
    <w:rsid w:val="009E4D86"/>
    <w:rsid w:val="009F1CA3"/>
    <w:rsid w:val="00A17328"/>
    <w:rsid w:val="00A3571D"/>
    <w:rsid w:val="00A4381C"/>
    <w:rsid w:val="00A90735"/>
    <w:rsid w:val="00AF7A77"/>
    <w:rsid w:val="00B23913"/>
    <w:rsid w:val="00BA0545"/>
    <w:rsid w:val="00BA61BC"/>
    <w:rsid w:val="00BB6E4D"/>
    <w:rsid w:val="00BD086F"/>
    <w:rsid w:val="00BD6865"/>
    <w:rsid w:val="00C04308"/>
    <w:rsid w:val="00C04557"/>
    <w:rsid w:val="00C45FF9"/>
    <w:rsid w:val="00C66374"/>
    <w:rsid w:val="00CE0438"/>
    <w:rsid w:val="00CE672C"/>
    <w:rsid w:val="00CF7744"/>
    <w:rsid w:val="00D34DE1"/>
    <w:rsid w:val="00D77E35"/>
    <w:rsid w:val="00D97978"/>
    <w:rsid w:val="00DE322D"/>
    <w:rsid w:val="00E01225"/>
    <w:rsid w:val="00E46593"/>
    <w:rsid w:val="00E85D1C"/>
    <w:rsid w:val="00E94424"/>
    <w:rsid w:val="00EC1BAF"/>
    <w:rsid w:val="00ED0B2B"/>
    <w:rsid w:val="00ED1DB9"/>
    <w:rsid w:val="00F324ED"/>
    <w:rsid w:val="00F810DF"/>
    <w:rsid w:val="00FE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39910D3-0A40-41B6-B493-C33713CAE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8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810D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8F75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5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0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4;&#1092;&#1080;&#1094;&#1077;&#1088;&#1086;&#1074;\Application%20Data\Microsoft\&#1064;&#1072;&#1073;&#1083;&#1086;&#1085;&#1099;\&#1056;&#1072;&#1089;&#1087;&#1086;&#1088;&#1103;&#1078;&#1077;&#1085;&#1080;&#1077;%20&#1075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главы</Template>
  <TotalTime>0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АЛЕКСАНДРОВСКОЕ СЕЛЬСКОЕ ПОСЕЛЕНИЕ</vt:lpstr>
    </vt:vector>
  </TitlesOfParts>
  <Company>Сельская администрация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АЛЕКСАНДРОВСКОЕ СЕЛЬСКОЕ ПОСЕЛЕНИЕ</dc:title>
  <dc:creator>Офицеров О. Ю.</dc:creator>
  <cp:lastModifiedBy>Ильичёва Ольга Ивановна</cp:lastModifiedBy>
  <cp:revision>2</cp:revision>
  <cp:lastPrinted>2021-05-20T04:12:00Z</cp:lastPrinted>
  <dcterms:created xsi:type="dcterms:W3CDTF">2024-04-05T11:00:00Z</dcterms:created>
  <dcterms:modified xsi:type="dcterms:W3CDTF">2024-04-05T11:00:00Z</dcterms:modified>
</cp:coreProperties>
</file>