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E96" w:rsidRDefault="006C389B" w:rsidP="00D801B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5C1EC4" w:rsidRDefault="00914CB6" w:rsidP="005C1EC4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922020" cy="1141095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C4" w:rsidRDefault="005C1EC4" w:rsidP="005C1EC4">
      <w:pPr>
        <w:rPr>
          <w:b/>
          <w:sz w:val="32"/>
          <w:szCs w:val="32"/>
        </w:rPr>
      </w:pPr>
    </w:p>
    <w:p w:rsidR="005C1EC4" w:rsidRDefault="005C1EC4" w:rsidP="005C1E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АДМИНИСТРАЦИЯ АЛЕКСАНДРОВСКОГО СЕЛЬСКОГО</w:t>
      </w:r>
    </w:p>
    <w:p w:rsidR="005C1EC4" w:rsidRDefault="005C1EC4" w:rsidP="005C1E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ПОСЕЛЕНИЯ</w:t>
      </w:r>
    </w:p>
    <w:p w:rsidR="005C1EC4" w:rsidRDefault="005C1EC4" w:rsidP="005C1EC4">
      <w:pPr>
        <w:jc w:val="center"/>
        <w:rPr>
          <w:b/>
          <w:sz w:val="32"/>
          <w:szCs w:val="32"/>
        </w:rPr>
      </w:pPr>
    </w:p>
    <w:p w:rsidR="005C1EC4" w:rsidRDefault="005C1EC4" w:rsidP="005C1E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5C1EC4" w:rsidRDefault="005C1EC4" w:rsidP="005C1EC4">
      <w:pPr>
        <w:jc w:val="center"/>
        <w:rPr>
          <w:b/>
          <w:sz w:val="32"/>
          <w:szCs w:val="32"/>
        </w:rPr>
      </w:pPr>
    </w:p>
    <w:p w:rsidR="005C1EC4" w:rsidRDefault="005C1EC4" w:rsidP="005C1EC4">
      <w:pPr>
        <w:jc w:val="center"/>
      </w:pPr>
      <w:r w:rsidRPr="00CC2C8B">
        <w:t>с. Александровское</w:t>
      </w:r>
    </w:p>
    <w:p w:rsidR="005C1EC4" w:rsidRPr="0094711D" w:rsidRDefault="005C1EC4" w:rsidP="0094711D">
      <w:pPr>
        <w:rPr>
          <w:b/>
          <w:sz w:val="16"/>
          <w:szCs w:val="16"/>
        </w:rPr>
      </w:pPr>
    </w:p>
    <w:tbl>
      <w:tblPr>
        <w:tblW w:w="4909" w:type="pct"/>
        <w:tblInd w:w="108" w:type="dxa"/>
        <w:tblLook w:val="01E0" w:firstRow="1" w:lastRow="1" w:firstColumn="1" w:lastColumn="1" w:noHBand="0" w:noVBand="0"/>
      </w:tblPr>
      <w:tblGrid>
        <w:gridCol w:w="4680"/>
        <w:gridCol w:w="4717"/>
      </w:tblGrid>
      <w:tr w:rsidR="005C1EC4" w:rsidRPr="00B92AFE" w:rsidTr="00D16F1D">
        <w:tc>
          <w:tcPr>
            <w:tcW w:w="2490" w:type="pct"/>
          </w:tcPr>
          <w:p w:rsidR="005C1EC4" w:rsidRPr="00B92AFE" w:rsidRDefault="00D30179" w:rsidP="00880C2D">
            <w:r>
              <w:t>11.01.2021</w:t>
            </w:r>
          </w:p>
        </w:tc>
        <w:tc>
          <w:tcPr>
            <w:tcW w:w="2510" w:type="pct"/>
          </w:tcPr>
          <w:p w:rsidR="005C1EC4" w:rsidRPr="002246BA" w:rsidRDefault="005C1EC4" w:rsidP="00331FF9">
            <w:pPr>
              <w:pStyle w:val="2"/>
              <w:jc w:val="right"/>
              <w:rPr>
                <w:sz w:val="24"/>
                <w:szCs w:val="24"/>
              </w:rPr>
            </w:pPr>
            <w:r w:rsidRPr="002246BA">
              <w:rPr>
                <w:sz w:val="24"/>
                <w:szCs w:val="24"/>
              </w:rPr>
              <w:t>№</w:t>
            </w:r>
            <w:r w:rsidR="00C03044">
              <w:rPr>
                <w:sz w:val="24"/>
                <w:szCs w:val="24"/>
              </w:rPr>
              <w:t>1</w:t>
            </w:r>
            <w:r w:rsidRPr="002246BA">
              <w:rPr>
                <w:sz w:val="24"/>
                <w:szCs w:val="24"/>
              </w:rPr>
              <w:t xml:space="preserve"> </w:t>
            </w:r>
          </w:p>
        </w:tc>
      </w:tr>
      <w:tr w:rsidR="005C1EC4" w:rsidRPr="00B92AFE" w:rsidTr="00D16F1D">
        <w:trPr>
          <w:trHeight w:val="297"/>
        </w:trPr>
        <w:tc>
          <w:tcPr>
            <w:tcW w:w="5000" w:type="pct"/>
            <w:gridSpan w:val="2"/>
          </w:tcPr>
          <w:p w:rsidR="005C1EC4" w:rsidRPr="00B92AFE" w:rsidRDefault="005C1EC4" w:rsidP="00880C2D">
            <w:pPr>
              <w:jc w:val="center"/>
            </w:pPr>
          </w:p>
        </w:tc>
      </w:tr>
    </w:tbl>
    <w:p w:rsidR="00757494" w:rsidRPr="0094711D" w:rsidRDefault="00757494">
      <w:pPr>
        <w:rPr>
          <w:sz w:val="16"/>
          <w:szCs w:val="16"/>
        </w:rPr>
      </w:pPr>
    </w:p>
    <w:p w:rsidR="00331FF9" w:rsidRPr="00641417" w:rsidRDefault="00331FF9" w:rsidP="00331FF9">
      <w:pPr>
        <w:jc w:val="both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111"/>
      </w:tblGrid>
      <w:tr w:rsidR="00331FF9" w:rsidRPr="00BB1FC1" w:rsidTr="00D447D1">
        <w:tc>
          <w:tcPr>
            <w:tcW w:w="4111" w:type="dxa"/>
          </w:tcPr>
          <w:p w:rsidR="00331FF9" w:rsidRPr="00BB1FC1" w:rsidRDefault="00D30179" w:rsidP="00D447D1">
            <w:pPr>
              <w:ind w:left="-108" w:right="29"/>
              <w:jc w:val="both"/>
            </w:pPr>
            <w:bookmarkStart w:id="0" w:name="_GoBack"/>
            <w:r>
              <w:t>Об установлении особого противопожарного режима на территории Александровского сельского поселения</w:t>
            </w:r>
            <w:bookmarkEnd w:id="0"/>
          </w:p>
        </w:tc>
      </w:tr>
    </w:tbl>
    <w:p w:rsidR="00331FF9" w:rsidRPr="00FB4E36" w:rsidRDefault="00331FF9" w:rsidP="00331FF9">
      <w:pPr>
        <w:ind w:firstLine="567"/>
        <w:jc w:val="both"/>
      </w:pPr>
    </w:p>
    <w:p w:rsidR="00331FF9" w:rsidRDefault="00331FF9" w:rsidP="00331FF9">
      <w:pPr>
        <w:spacing w:line="276" w:lineRule="auto"/>
        <w:jc w:val="both"/>
      </w:pPr>
      <w:r>
        <w:tab/>
      </w:r>
    </w:p>
    <w:p w:rsidR="00D30179" w:rsidRDefault="00331FF9" w:rsidP="00D30179">
      <w:pPr>
        <w:jc w:val="both"/>
      </w:pPr>
      <w:r>
        <w:tab/>
      </w:r>
      <w:r w:rsidR="00D30179">
        <w:t>Руководствуя</w:t>
      </w:r>
      <w:r w:rsidR="00DD60A4">
        <w:t>сь</w:t>
      </w:r>
      <w:r w:rsidR="00D30179">
        <w:t xml:space="preserve"> ста</w:t>
      </w:r>
      <w:r w:rsidR="00D06789">
        <w:t>ть</w:t>
      </w:r>
      <w:r w:rsidR="00D30179">
        <w:t>ями 18</w:t>
      </w:r>
      <w:r w:rsidR="00DD60A4">
        <w:t>,</w:t>
      </w:r>
      <w:r w:rsidR="00D30179">
        <w:t>30 Федерального закона от 21 декабря 1994 года № 69</w:t>
      </w:r>
      <w:r w:rsidR="00DD60A4">
        <w:t>-</w:t>
      </w:r>
      <w:r w:rsidR="00D30179">
        <w:t>ФЗ «О пожарной безопасности»</w:t>
      </w:r>
      <w:r w:rsidR="00DD60A4">
        <w:t xml:space="preserve">, </w:t>
      </w:r>
      <w:r w:rsidR="00D30179">
        <w:t xml:space="preserve">Федеральным законом от 21 декабря 1994 года </w:t>
      </w:r>
      <w:r w:rsidR="00DD60A4">
        <w:t>№</w:t>
      </w:r>
      <w:r w:rsidR="00D30179">
        <w:t xml:space="preserve"> 68-ФЗ «О защите населения </w:t>
      </w:r>
      <w:r w:rsidR="00DD60A4">
        <w:t>и</w:t>
      </w:r>
      <w:r w:rsidR="00D30179">
        <w:t xml:space="preserve"> территорий от чрезвычайных ситуаций природного и техногенного характера</w:t>
      </w:r>
      <w:r w:rsidR="00DD60A4">
        <w:t xml:space="preserve">» </w:t>
      </w:r>
      <w:r w:rsidR="00D30179">
        <w:t xml:space="preserve">статьей 4 Закона Томской области от 12 октября 2005 года </w:t>
      </w:r>
      <w:r w:rsidR="00DD60A4">
        <w:t>№</w:t>
      </w:r>
      <w:r w:rsidR="00D30179">
        <w:t>184-</w:t>
      </w:r>
      <w:r w:rsidR="00DD60A4">
        <w:t xml:space="preserve">ОЗ «О </w:t>
      </w:r>
      <w:r w:rsidR="00D30179">
        <w:t>пожарной безопасности в Томской области» в свя</w:t>
      </w:r>
      <w:r w:rsidR="00DD60A4">
        <w:t>з</w:t>
      </w:r>
      <w:r w:rsidR="00D30179">
        <w:t>и с произошедшими возгораниями 05.01.202</w:t>
      </w:r>
      <w:r w:rsidR="00DD60A4">
        <w:t>1года</w:t>
      </w:r>
      <w:r w:rsidR="00D30179">
        <w:t xml:space="preserve"> - легкового автомобиля и 07.01.2021г</w:t>
      </w:r>
      <w:r w:rsidR="00DD60A4">
        <w:t>ода</w:t>
      </w:r>
      <w:r w:rsidR="00D30179">
        <w:t xml:space="preserve"> - двухэтажного 4-х квартирного жилого дома, </w:t>
      </w:r>
      <w:r w:rsidR="00DD60A4">
        <w:t>в</w:t>
      </w:r>
      <w:r w:rsidR="00D30179">
        <w:t xml:space="preserve"> соотв</w:t>
      </w:r>
      <w:r w:rsidR="00DD60A4">
        <w:t>ет</w:t>
      </w:r>
      <w:r w:rsidR="00D30179">
        <w:t>ствии с протоколом совещания членов межведомственной комиссии по предупреждению и ликвидации чрезвычайных</w:t>
      </w:r>
      <w:r w:rsidR="00DD60A4">
        <w:t xml:space="preserve"> ситуаций</w:t>
      </w:r>
      <w:r w:rsidR="00D30179">
        <w:t xml:space="preserve"> муниципального образования «Александровский район» от 07.01.2021</w:t>
      </w:r>
      <w:r w:rsidR="00DD60A4">
        <w:t>г</w:t>
      </w:r>
      <w:r w:rsidR="00D30179">
        <w:t>.,</w:t>
      </w:r>
    </w:p>
    <w:p w:rsidR="00D30179" w:rsidRDefault="00D30179" w:rsidP="00DD60A4">
      <w:pPr>
        <w:ind w:firstLine="708"/>
        <w:jc w:val="both"/>
      </w:pPr>
      <w:r>
        <w:t>ПОСТАНОВЛЯЮ:</w:t>
      </w:r>
    </w:p>
    <w:p w:rsidR="00D30179" w:rsidRDefault="00DD60A4" w:rsidP="00DD60A4">
      <w:pPr>
        <w:ind w:firstLine="708"/>
        <w:jc w:val="both"/>
      </w:pPr>
      <w:r>
        <w:t>1.В</w:t>
      </w:r>
      <w:r w:rsidR="00D30179">
        <w:t xml:space="preserve"> свя</w:t>
      </w:r>
      <w:r>
        <w:t>з</w:t>
      </w:r>
      <w:r w:rsidR="00D30179">
        <w:t>и с ростом числа пожаров, по отношению к аналогичному период</w:t>
      </w:r>
      <w:r>
        <w:t>у прошлого</w:t>
      </w:r>
      <w:r w:rsidR="006D5917">
        <w:t xml:space="preserve"> </w:t>
      </w:r>
      <w:r w:rsidR="00D30179">
        <w:t xml:space="preserve">года, повышением пожарной опасности в результате наступления неблагоприятных </w:t>
      </w:r>
      <w:r>
        <w:t>погодных</w:t>
      </w:r>
      <w:r w:rsidR="00D30179">
        <w:t xml:space="preserve"> условий (низкой температуры наружного воздуха) ввести </w:t>
      </w:r>
      <w:r>
        <w:t xml:space="preserve">на территории Александровского сельского поселения Александровского района </w:t>
      </w:r>
      <w:r w:rsidR="00D30179">
        <w:t>Томской области с 08.0</w:t>
      </w:r>
      <w:r w:rsidR="00E17F33">
        <w:t>1</w:t>
      </w:r>
      <w:r w:rsidR="006D5917">
        <w:t>.</w:t>
      </w:r>
      <w:r w:rsidR="00D30179">
        <w:t>2021 года особый противо</w:t>
      </w:r>
      <w:r>
        <w:t>п</w:t>
      </w:r>
      <w:r w:rsidR="00D30179">
        <w:t>ожарный режим.</w:t>
      </w:r>
    </w:p>
    <w:p w:rsidR="00DD60A4" w:rsidRDefault="00DD60A4" w:rsidP="00DD60A4">
      <w:pPr>
        <w:ind w:firstLine="708"/>
        <w:jc w:val="both"/>
      </w:pPr>
      <w:r>
        <w:t>2.</w:t>
      </w:r>
      <w:r w:rsidR="00D30179">
        <w:t>Срок действия особого противопожарного режима - до особого распоряжения</w:t>
      </w:r>
      <w:r>
        <w:t>.</w:t>
      </w:r>
    </w:p>
    <w:p w:rsidR="00D30179" w:rsidRDefault="00DD60A4" w:rsidP="00DD60A4">
      <w:pPr>
        <w:ind w:firstLine="708"/>
        <w:jc w:val="both"/>
      </w:pPr>
      <w:r>
        <w:t>3.Заместителю Главы Александровского сельского поселения</w:t>
      </w:r>
      <w:r w:rsidR="00D30179">
        <w:t>:</w:t>
      </w:r>
    </w:p>
    <w:p w:rsidR="00D30179" w:rsidRDefault="00F902DC" w:rsidP="00F902DC">
      <w:pPr>
        <w:ind w:firstLine="708"/>
        <w:jc w:val="both"/>
      </w:pPr>
      <w:r>
        <w:t>1)</w:t>
      </w:r>
      <w:r w:rsidR="00AE081E">
        <w:t>о</w:t>
      </w:r>
      <w:r w:rsidR="00D30179">
        <w:t xml:space="preserve">беспечить доведение </w:t>
      </w:r>
      <w:r w:rsidR="00DD60A4">
        <w:t xml:space="preserve">данного </w:t>
      </w:r>
      <w:r w:rsidR="00D30179">
        <w:t>постановления до за</w:t>
      </w:r>
      <w:r w:rsidR="00DD60A4">
        <w:t>и</w:t>
      </w:r>
      <w:r w:rsidR="00D30179">
        <w:t>нтер</w:t>
      </w:r>
      <w:r w:rsidR="00DD60A4">
        <w:t>е</w:t>
      </w:r>
      <w:r w:rsidR="00D30179">
        <w:t>сованных ли</w:t>
      </w:r>
      <w:r w:rsidR="00DD60A4">
        <w:t>ц</w:t>
      </w:r>
      <w:r w:rsidR="00D30179">
        <w:t>:</w:t>
      </w:r>
    </w:p>
    <w:p w:rsidR="00D30179" w:rsidRDefault="00F902DC" w:rsidP="00F902DC">
      <w:pPr>
        <w:ind w:firstLine="708"/>
        <w:jc w:val="both"/>
      </w:pPr>
      <w:r>
        <w:t>2)</w:t>
      </w:r>
      <w:r w:rsidR="00AE081E">
        <w:t>о</w:t>
      </w:r>
      <w:r w:rsidR="00D30179">
        <w:t>беспечи</w:t>
      </w:r>
      <w:r w:rsidR="00DD60A4">
        <w:t xml:space="preserve">ть </w:t>
      </w:r>
      <w:r w:rsidR="00D30179">
        <w:t xml:space="preserve">взаимодействие привлекаемых к аварийно-спасательным и другим </w:t>
      </w:r>
      <w:r w:rsidR="00DD60A4">
        <w:t>необходимым работам</w:t>
      </w:r>
      <w:r w:rsidR="00D30179">
        <w:t xml:space="preserve"> подразделений </w:t>
      </w:r>
      <w:r>
        <w:t>РЗ ПТ</w:t>
      </w:r>
      <w:r w:rsidR="00D30179">
        <w:t xml:space="preserve"> РСЧС;</w:t>
      </w:r>
    </w:p>
    <w:p w:rsidR="00D30179" w:rsidRDefault="00F902DC" w:rsidP="00F902DC">
      <w:pPr>
        <w:ind w:firstLine="708"/>
        <w:jc w:val="both"/>
      </w:pPr>
      <w:r>
        <w:t>3)</w:t>
      </w:r>
      <w:r w:rsidR="00AE081E">
        <w:t>в</w:t>
      </w:r>
      <w:r w:rsidR="00D30179">
        <w:t>ести постоянный мониторинг складывающейся обстановки, обеспечить своевременную подго</w:t>
      </w:r>
      <w:r>
        <w:t>то</w:t>
      </w:r>
      <w:r w:rsidR="00D30179">
        <w:t>вку информации.</w:t>
      </w:r>
    </w:p>
    <w:p w:rsidR="00D30179" w:rsidRDefault="00F902DC" w:rsidP="00F902DC">
      <w:pPr>
        <w:ind w:firstLine="708"/>
        <w:jc w:val="both"/>
      </w:pPr>
      <w:r>
        <w:t>4.</w:t>
      </w:r>
      <w:r w:rsidR="00D30179">
        <w:t>Рекомендова</w:t>
      </w:r>
      <w:r>
        <w:t>ть</w:t>
      </w:r>
      <w:r w:rsidR="00D30179">
        <w:t xml:space="preserve"> </w:t>
      </w:r>
      <w:r>
        <w:t>руководителям предприятий</w:t>
      </w:r>
      <w:r w:rsidR="00BF0ADF">
        <w:t>, организаций:</w:t>
      </w:r>
      <w:r>
        <w:t xml:space="preserve"> МУП «ЖКС»</w:t>
      </w:r>
      <w:r w:rsidR="006D5917">
        <w:t xml:space="preserve">, </w:t>
      </w:r>
      <w:r>
        <w:t>МКП «ТВС»</w:t>
      </w:r>
      <w:r w:rsidR="006D5917">
        <w:t>,</w:t>
      </w:r>
      <w:r w:rsidR="00AE081E">
        <w:t>ООО «Жилстрой»,ТСЖ мкр.Казахстан</w:t>
      </w:r>
      <w:r w:rsidR="00D30179">
        <w:t>:</w:t>
      </w:r>
    </w:p>
    <w:p w:rsidR="00D30179" w:rsidRDefault="00F902DC" w:rsidP="00F902DC">
      <w:pPr>
        <w:ind w:firstLine="708"/>
        <w:jc w:val="both"/>
      </w:pPr>
      <w:r>
        <w:lastRenderedPageBreak/>
        <w:t>1)принять</w:t>
      </w:r>
      <w:r w:rsidR="00D30179">
        <w:t xml:space="preserve"> соответствующие правовые акты, связанные с введением особого </w:t>
      </w:r>
      <w:r>
        <w:t>противопожарного</w:t>
      </w:r>
      <w:r w:rsidR="00D30179">
        <w:t xml:space="preserve"> режима;</w:t>
      </w:r>
    </w:p>
    <w:p w:rsidR="00D30179" w:rsidRDefault="00F902DC" w:rsidP="00F902DC">
      <w:pPr>
        <w:ind w:firstLine="708"/>
        <w:jc w:val="both"/>
      </w:pPr>
      <w:r>
        <w:t>2)</w:t>
      </w:r>
      <w:r w:rsidR="00D30179">
        <w:t xml:space="preserve">обеспечить необходимые запасы </w:t>
      </w:r>
      <w:r>
        <w:t>первичных</w:t>
      </w:r>
      <w:r w:rsidR="00D30179">
        <w:t xml:space="preserve"> средств тушения пожаров и</w:t>
      </w:r>
      <w:r>
        <w:t xml:space="preserve"> </w:t>
      </w:r>
      <w:r w:rsidR="00D30179">
        <w:t>про</w:t>
      </w:r>
      <w:r>
        <w:t>тиво</w:t>
      </w:r>
      <w:r w:rsidR="00D30179">
        <w:t>пожарного инвентаря;</w:t>
      </w:r>
    </w:p>
    <w:p w:rsidR="00D30179" w:rsidRDefault="00F902DC" w:rsidP="00F902DC">
      <w:pPr>
        <w:ind w:firstLine="708"/>
        <w:jc w:val="both"/>
      </w:pPr>
      <w:r>
        <w:t>3)</w:t>
      </w:r>
      <w:r w:rsidR="00D30179">
        <w:t>создать в целях пожаротушени</w:t>
      </w:r>
      <w:r>
        <w:t>я</w:t>
      </w:r>
      <w:r w:rsidR="00D30179">
        <w:t xml:space="preserve"> условии </w:t>
      </w:r>
      <w:r>
        <w:t>для забора</w:t>
      </w:r>
      <w:r w:rsidR="00D30179">
        <w:t xml:space="preserve"> </w:t>
      </w:r>
      <w:r>
        <w:t>воды из</w:t>
      </w:r>
      <w:r w:rsidR="00D30179">
        <w:t xml:space="preserve"> источников </w:t>
      </w:r>
      <w:r>
        <w:t>противопожарного</w:t>
      </w:r>
      <w:r w:rsidR="00D30179">
        <w:t xml:space="preserve"> водоснабжения;</w:t>
      </w:r>
    </w:p>
    <w:p w:rsidR="00D30179" w:rsidRDefault="00F902DC" w:rsidP="00F902DC">
      <w:pPr>
        <w:ind w:firstLine="708"/>
        <w:jc w:val="both"/>
      </w:pPr>
      <w:r>
        <w:t>4)</w:t>
      </w:r>
      <w:r w:rsidR="00D30179">
        <w:t xml:space="preserve">организовать мероприятия по </w:t>
      </w:r>
      <w:r>
        <w:t xml:space="preserve">обеспечению </w:t>
      </w:r>
      <w:r w:rsidR="00D30179">
        <w:t>беспрепятственного подъезда специальной техники к зданиям, строениям, сооружениям и источникам п</w:t>
      </w:r>
      <w:r>
        <w:t xml:space="preserve">ротивопожарного </w:t>
      </w:r>
      <w:r w:rsidR="00D30179">
        <w:t>водоснабжения</w:t>
      </w:r>
      <w:r w:rsidR="00BF0ADF">
        <w:t xml:space="preserve"> (МКП «ТВС»)</w:t>
      </w:r>
      <w:r w:rsidR="00D30179">
        <w:t>.</w:t>
      </w:r>
    </w:p>
    <w:p w:rsidR="00331FF9" w:rsidRPr="003E723C" w:rsidRDefault="00F902DC" w:rsidP="00F902DC">
      <w:pPr>
        <w:ind w:firstLine="567"/>
        <w:jc w:val="both"/>
      </w:pPr>
      <w:r>
        <w:t>5)</w:t>
      </w:r>
      <w:r w:rsidR="00D30179">
        <w:t>привести в работоспособн</w:t>
      </w:r>
      <w:r w:rsidR="00AE081E">
        <w:t>ое</w:t>
      </w:r>
      <w:r w:rsidR="00D30179">
        <w:t xml:space="preserve"> состояние системы оповещения </w:t>
      </w:r>
      <w:r>
        <w:t xml:space="preserve">населения </w:t>
      </w:r>
      <w:r w:rsidR="00D30179">
        <w:t xml:space="preserve">о </w:t>
      </w:r>
      <w:r>
        <w:t xml:space="preserve">пожаре и </w:t>
      </w:r>
      <w:r w:rsidR="00D30179">
        <w:t xml:space="preserve">иных </w:t>
      </w:r>
      <w:r>
        <w:t>чрезвычайных</w:t>
      </w:r>
      <w:r w:rsidR="00D30179">
        <w:t xml:space="preserve"> ситуациях</w:t>
      </w:r>
      <w:r w:rsidR="00BF0ADF">
        <w:t xml:space="preserve"> (ООО «Жилстрой»,ТСЖ мкр.Казахста</w:t>
      </w:r>
      <w:r w:rsidR="00D06789">
        <w:t>н</w:t>
      </w:r>
      <w:r w:rsidR="00BF0ADF">
        <w:t>)</w:t>
      </w:r>
      <w:r>
        <w:t>;</w:t>
      </w:r>
    </w:p>
    <w:p w:rsidR="00BF0ADF" w:rsidRDefault="00F902DC" w:rsidP="00BF0ADF">
      <w:pPr>
        <w:ind w:firstLine="567"/>
        <w:jc w:val="both"/>
      </w:pPr>
      <w:r>
        <w:t>6)</w:t>
      </w:r>
      <w:r w:rsidR="00DD60A4">
        <w:t>провести дополнительную разъяснительную работу среди населении о мерах пожарной безопасности, действующем особом противопожарном режиме и порядке действий в случае возникновения чрезвычайных ситуаций</w:t>
      </w:r>
      <w:r w:rsidR="00BF0ADF">
        <w:t xml:space="preserve"> (ООО «Жилстрой»,ТСЖ мкр.Казахста</w:t>
      </w:r>
      <w:r w:rsidR="00D06789">
        <w:t>н</w:t>
      </w:r>
      <w:r w:rsidR="00BF0ADF">
        <w:t>);</w:t>
      </w:r>
    </w:p>
    <w:p w:rsidR="00DD60A4" w:rsidRDefault="00BF0ADF" w:rsidP="00BF0ADF">
      <w:pPr>
        <w:ind w:firstLine="567"/>
        <w:jc w:val="both"/>
      </w:pPr>
      <w:r>
        <w:t xml:space="preserve">7)принять иные </w:t>
      </w:r>
      <w:r w:rsidR="00DD60A4">
        <w:t>дополнительные мери пожарной безопасности</w:t>
      </w:r>
      <w:r>
        <w:t>, не</w:t>
      </w:r>
      <w:r w:rsidR="00DD60A4">
        <w:t xml:space="preserve"> </w:t>
      </w:r>
      <w:r>
        <w:t>противоречащие</w:t>
      </w:r>
      <w:r w:rsidR="00DD60A4">
        <w:t xml:space="preserve"> действующему законодательств</w:t>
      </w:r>
      <w:r>
        <w:t>у.</w:t>
      </w:r>
    </w:p>
    <w:p w:rsidR="00DD60A4" w:rsidRDefault="00BF0ADF" w:rsidP="00BF0ADF">
      <w:pPr>
        <w:ind w:firstLine="567"/>
        <w:jc w:val="both"/>
      </w:pPr>
      <w:r>
        <w:t>5.</w:t>
      </w:r>
      <w:r w:rsidR="00DD60A4">
        <w:t xml:space="preserve">Рекомендовать начальнику Александровского отделения надзорной деятельности и </w:t>
      </w:r>
      <w:r>
        <w:t>ПР ГУ МЧС</w:t>
      </w:r>
      <w:r w:rsidR="00DD60A4">
        <w:t xml:space="preserve"> России по Томской области (Фархут</w:t>
      </w:r>
      <w:r>
        <w:t>динову С.Р.</w:t>
      </w:r>
      <w:r w:rsidR="00DD60A4">
        <w:t>) совместно с Александровским сельским поселением провести внеплановые рейды по осмотру жилых помещений и иных строений и сооружений по вопросу соблюдения правил пожарной безопасности и проведению разъяснительной работы среди населения о мерах пожарной безопасности, действующем особом противопожарном режиме и порядке действий и случае возникновения чрезвычайных ситуаций.</w:t>
      </w:r>
    </w:p>
    <w:p w:rsidR="00DD60A4" w:rsidRDefault="00DD60A4" w:rsidP="00DD60A4">
      <w:pPr>
        <w:ind w:firstLine="567"/>
        <w:jc w:val="both"/>
      </w:pPr>
      <w:r>
        <w:t>6.Контроль за исполнением настоящего постановления оставляю за собой</w:t>
      </w:r>
      <w:r w:rsidR="00D06789">
        <w:t>.</w:t>
      </w:r>
    </w:p>
    <w:p w:rsidR="00DB6BFA" w:rsidRDefault="00DD60A4" w:rsidP="00DD60A4">
      <w:pPr>
        <w:ind w:firstLine="567"/>
        <w:jc w:val="both"/>
      </w:pPr>
      <w:r>
        <w:t>7.Настоящее постановление опубликовать в газете «Северянка</w:t>
      </w:r>
      <w:r w:rsidR="00BF0ADF">
        <w:t>»</w:t>
      </w:r>
      <w:r>
        <w:t xml:space="preserve"> и разместить </w:t>
      </w:r>
      <w:r w:rsidR="00BF0ADF">
        <w:t xml:space="preserve">на </w:t>
      </w:r>
      <w:r>
        <w:t xml:space="preserve">официальном сайте Администрации </w:t>
      </w:r>
      <w:r w:rsidR="00BF0ADF">
        <w:t>Александровского сельского поселения.</w:t>
      </w:r>
    </w:p>
    <w:p w:rsidR="00DB6BFA" w:rsidRDefault="00DB6BFA" w:rsidP="00DB6BFA">
      <w:pPr>
        <w:ind w:firstLine="567"/>
        <w:jc w:val="both"/>
      </w:pPr>
    </w:p>
    <w:p w:rsidR="0094711D" w:rsidRDefault="0094711D" w:rsidP="0094711D"/>
    <w:p w:rsidR="00BF0ADF" w:rsidRDefault="00BF0ADF" w:rsidP="0094711D"/>
    <w:p w:rsidR="00BF0ADF" w:rsidRDefault="00BF0ADF" w:rsidP="0094711D"/>
    <w:p w:rsidR="00591C1B" w:rsidRDefault="00617BEE" w:rsidP="0094711D">
      <w:r>
        <w:t>Глав</w:t>
      </w:r>
      <w:r w:rsidR="00395FD7">
        <w:t>а</w:t>
      </w:r>
      <w:r w:rsidR="00591C1B">
        <w:t xml:space="preserve"> поселения</w:t>
      </w:r>
      <w:r w:rsidR="004134EF">
        <w:tab/>
      </w:r>
      <w:r w:rsidR="004134EF">
        <w:tab/>
      </w:r>
      <w:r w:rsidR="004134EF">
        <w:tab/>
      </w:r>
      <w:r w:rsidR="004134EF">
        <w:tab/>
      </w:r>
      <w:r w:rsidR="002E526F">
        <w:t xml:space="preserve">   </w:t>
      </w:r>
      <w:r w:rsidR="00C03044">
        <w:t>Печать</w:t>
      </w:r>
      <w:r w:rsidR="002E526F">
        <w:t xml:space="preserve">       </w:t>
      </w:r>
      <w:r w:rsidR="00051C78">
        <w:tab/>
      </w:r>
      <w:r w:rsidR="00051C78">
        <w:tab/>
        <w:t xml:space="preserve"> </w:t>
      </w:r>
      <w:r w:rsidR="00395FD7">
        <w:t xml:space="preserve">          </w:t>
      </w:r>
      <w:r w:rsidR="0024101E">
        <w:t xml:space="preserve">  </w:t>
      </w:r>
      <w:r w:rsidR="00D16F1D">
        <w:t xml:space="preserve">       </w:t>
      </w:r>
      <w:r w:rsidR="0024101E">
        <w:t xml:space="preserve">     </w:t>
      </w:r>
      <w:r w:rsidR="00331FF9">
        <w:t>Д.В.Пьянков</w:t>
      </w:r>
    </w:p>
    <w:p w:rsidR="007D0F52" w:rsidRDefault="007D0F52" w:rsidP="0094711D">
      <w:pPr>
        <w:rPr>
          <w:sz w:val="20"/>
          <w:szCs w:val="20"/>
        </w:rPr>
      </w:pPr>
    </w:p>
    <w:p w:rsidR="00916AB9" w:rsidRDefault="00916AB9" w:rsidP="0094711D"/>
    <w:p w:rsidR="00AC2E2A" w:rsidRDefault="00AC2E2A" w:rsidP="001C2116"/>
    <w:p w:rsidR="00066FD9" w:rsidRDefault="00066FD9" w:rsidP="001C2116"/>
    <w:p w:rsidR="00066FD9" w:rsidRDefault="00066FD9" w:rsidP="001C2116"/>
    <w:p w:rsidR="00066FD9" w:rsidRDefault="00066FD9" w:rsidP="001C2116"/>
    <w:p w:rsidR="00066FD9" w:rsidRDefault="00066FD9" w:rsidP="001C2116"/>
    <w:p w:rsidR="000A6AB6" w:rsidRPr="00E82927" w:rsidRDefault="009911DA">
      <w:pPr>
        <w:rPr>
          <w:i/>
          <w:sz w:val="20"/>
          <w:szCs w:val="20"/>
        </w:rPr>
      </w:pPr>
      <w:r w:rsidRPr="00E82927">
        <w:rPr>
          <w:i/>
          <w:sz w:val="20"/>
          <w:szCs w:val="20"/>
        </w:rPr>
        <w:t>Исп.</w:t>
      </w:r>
      <w:r w:rsidR="005A32EC">
        <w:rPr>
          <w:i/>
          <w:sz w:val="20"/>
          <w:szCs w:val="20"/>
        </w:rPr>
        <w:t xml:space="preserve"> </w:t>
      </w:r>
      <w:r w:rsidR="00424B99" w:rsidRPr="00E82927">
        <w:rPr>
          <w:i/>
          <w:sz w:val="20"/>
          <w:szCs w:val="20"/>
        </w:rPr>
        <w:t>И.О.Жукова</w:t>
      </w:r>
    </w:p>
    <w:p w:rsidR="00424B99" w:rsidRDefault="0044523C">
      <w:pPr>
        <w:rPr>
          <w:i/>
          <w:sz w:val="20"/>
          <w:szCs w:val="20"/>
        </w:rPr>
      </w:pPr>
      <w:r>
        <w:rPr>
          <w:i/>
          <w:sz w:val="20"/>
          <w:szCs w:val="20"/>
        </w:rPr>
        <w:t>2-41-60</w:t>
      </w:r>
    </w:p>
    <w:p w:rsidR="00BC7564" w:rsidRDefault="00BC7564">
      <w:pPr>
        <w:rPr>
          <w:i/>
          <w:sz w:val="20"/>
          <w:szCs w:val="20"/>
        </w:rPr>
      </w:pPr>
    </w:p>
    <w:p w:rsidR="00D06789" w:rsidRDefault="00D06789">
      <w:pPr>
        <w:rPr>
          <w:i/>
          <w:sz w:val="20"/>
          <w:szCs w:val="20"/>
        </w:rPr>
      </w:pPr>
    </w:p>
    <w:p w:rsidR="00D06789" w:rsidRDefault="00D06789">
      <w:pPr>
        <w:rPr>
          <w:i/>
          <w:sz w:val="20"/>
          <w:szCs w:val="20"/>
        </w:rPr>
      </w:pPr>
    </w:p>
    <w:p w:rsidR="00D06789" w:rsidRDefault="00D06789">
      <w:pPr>
        <w:rPr>
          <w:i/>
          <w:sz w:val="20"/>
          <w:szCs w:val="20"/>
        </w:rPr>
      </w:pPr>
    </w:p>
    <w:p w:rsidR="00D06789" w:rsidRDefault="00D06789">
      <w:pPr>
        <w:rPr>
          <w:i/>
          <w:sz w:val="20"/>
          <w:szCs w:val="20"/>
        </w:rPr>
      </w:pPr>
    </w:p>
    <w:p w:rsidR="00D06789" w:rsidRDefault="00D06789">
      <w:pPr>
        <w:rPr>
          <w:i/>
          <w:sz w:val="20"/>
          <w:szCs w:val="20"/>
        </w:rPr>
      </w:pPr>
    </w:p>
    <w:p w:rsidR="00D06789" w:rsidRDefault="00D06789">
      <w:pPr>
        <w:rPr>
          <w:i/>
          <w:sz w:val="20"/>
          <w:szCs w:val="20"/>
        </w:rPr>
      </w:pPr>
    </w:p>
    <w:p w:rsidR="00D06789" w:rsidRDefault="00D06789">
      <w:pPr>
        <w:rPr>
          <w:i/>
          <w:sz w:val="20"/>
          <w:szCs w:val="20"/>
        </w:rPr>
      </w:pPr>
    </w:p>
    <w:p w:rsidR="00DB6BFA" w:rsidRDefault="00DB6BFA" w:rsidP="00DB6BFA"/>
    <w:p w:rsidR="00DB6BFA" w:rsidRDefault="00DB6BFA" w:rsidP="00DB6BFA"/>
    <w:p w:rsidR="00BF0ADF" w:rsidRPr="00C03044" w:rsidRDefault="00DB6BFA" w:rsidP="00BF0ADF">
      <w:pPr>
        <w:rPr>
          <w:sz w:val="20"/>
          <w:szCs w:val="20"/>
        </w:rPr>
      </w:pPr>
      <w:r w:rsidRPr="00C03044">
        <w:rPr>
          <w:sz w:val="20"/>
          <w:szCs w:val="20"/>
        </w:rPr>
        <w:t xml:space="preserve">Разослать: </w:t>
      </w:r>
      <w:r w:rsidR="00BF0ADF" w:rsidRPr="00C03044">
        <w:rPr>
          <w:sz w:val="20"/>
          <w:szCs w:val="20"/>
        </w:rPr>
        <w:t>МУП «ЖКС», МКП «ТВС», ООО «Жилстрой», ТСЖ мкр.Казахстан.</w:t>
      </w:r>
    </w:p>
    <w:p w:rsidR="00BC7564" w:rsidRDefault="00BC7564">
      <w:pPr>
        <w:rPr>
          <w:i/>
          <w:sz w:val="20"/>
          <w:szCs w:val="20"/>
        </w:rPr>
      </w:pPr>
    </w:p>
    <w:sectPr w:rsidR="00BC7564" w:rsidSect="00F90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278" w:rsidRDefault="00767278" w:rsidP="007A1C48">
      <w:r>
        <w:separator/>
      </w:r>
    </w:p>
  </w:endnote>
  <w:endnote w:type="continuationSeparator" w:id="0">
    <w:p w:rsidR="00767278" w:rsidRDefault="00767278" w:rsidP="007A1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278" w:rsidRDefault="00767278" w:rsidP="007A1C48">
      <w:r>
        <w:separator/>
      </w:r>
    </w:p>
  </w:footnote>
  <w:footnote w:type="continuationSeparator" w:id="0">
    <w:p w:rsidR="00767278" w:rsidRDefault="00767278" w:rsidP="007A1C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C7009"/>
    <w:multiLevelType w:val="hybridMultilevel"/>
    <w:tmpl w:val="CB1CAC0C"/>
    <w:lvl w:ilvl="0" w:tplc="D5F2421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953CCE"/>
    <w:multiLevelType w:val="hybridMultilevel"/>
    <w:tmpl w:val="FCA87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942AA"/>
    <w:multiLevelType w:val="hybridMultilevel"/>
    <w:tmpl w:val="7F0C8D50"/>
    <w:lvl w:ilvl="0" w:tplc="D5F24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4767B"/>
    <w:multiLevelType w:val="hybridMultilevel"/>
    <w:tmpl w:val="402E91B4"/>
    <w:lvl w:ilvl="0" w:tplc="D5F24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74C05"/>
    <w:multiLevelType w:val="hybridMultilevel"/>
    <w:tmpl w:val="48F40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50229"/>
    <w:multiLevelType w:val="hybridMultilevel"/>
    <w:tmpl w:val="1E805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E04C9"/>
    <w:multiLevelType w:val="hybridMultilevel"/>
    <w:tmpl w:val="A7701E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B813B3"/>
    <w:multiLevelType w:val="hybridMultilevel"/>
    <w:tmpl w:val="E6001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F4FCE"/>
    <w:multiLevelType w:val="hybridMultilevel"/>
    <w:tmpl w:val="A446B0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7F4B06"/>
    <w:multiLevelType w:val="hybridMultilevel"/>
    <w:tmpl w:val="0B868384"/>
    <w:lvl w:ilvl="0" w:tplc="C96A93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7FC05FB"/>
    <w:multiLevelType w:val="hybridMultilevel"/>
    <w:tmpl w:val="1E948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D37D71"/>
    <w:multiLevelType w:val="hybridMultilevel"/>
    <w:tmpl w:val="4984B5A4"/>
    <w:lvl w:ilvl="0" w:tplc="D5F24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2"/>
  </w:num>
  <w:num w:numId="5">
    <w:abstractNumId w:val="0"/>
  </w:num>
  <w:num w:numId="6">
    <w:abstractNumId w:val="3"/>
  </w:num>
  <w:num w:numId="7">
    <w:abstractNumId w:val="11"/>
  </w:num>
  <w:num w:numId="8">
    <w:abstractNumId w:val="1"/>
  </w:num>
  <w:num w:numId="9">
    <w:abstractNumId w:val="7"/>
  </w:num>
  <w:num w:numId="10">
    <w:abstractNumId w:val="4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D30"/>
    <w:rsid w:val="000000FE"/>
    <w:rsid w:val="00002A6B"/>
    <w:rsid w:val="00007F7F"/>
    <w:rsid w:val="0001074D"/>
    <w:rsid w:val="00012DE0"/>
    <w:rsid w:val="00012F68"/>
    <w:rsid w:val="00022AA4"/>
    <w:rsid w:val="00024922"/>
    <w:rsid w:val="00024DAD"/>
    <w:rsid w:val="00030F2C"/>
    <w:rsid w:val="00034BF1"/>
    <w:rsid w:val="000407C1"/>
    <w:rsid w:val="00043784"/>
    <w:rsid w:val="000458F4"/>
    <w:rsid w:val="00051C78"/>
    <w:rsid w:val="00052EE0"/>
    <w:rsid w:val="000535DA"/>
    <w:rsid w:val="00054194"/>
    <w:rsid w:val="00056A18"/>
    <w:rsid w:val="00056EE2"/>
    <w:rsid w:val="00060D06"/>
    <w:rsid w:val="0006376B"/>
    <w:rsid w:val="00063BAA"/>
    <w:rsid w:val="00066FD9"/>
    <w:rsid w:val="00084F71"/>
    <w:rsid w:val="00084F85"/>
    <w:rsid w:val="00090435"/>
    <w:rsid w:val="00091E4F"/>
    <w:rsid w:val="00096600"/>
    <w:rsid w:val="000A5A60"/>
    <w:rsid w:val="000A6AB6"/>
    <w:rsid w:val="000A707F"/>
    <w:rsid w:val="000A72F3"/>
    <w:rsid w:val="000B2685"/>
    <w:rsid w:val="000B3823"/>
    <w:rsid w:val="000B6ED2"/>
    <w:rsid w:val="000C597F"/>
    <w:rsid w:val="000D26BD"/>
    <w:rsid w:val="000D44C0"/>
    <w:rsid w:val="000D4AF8"/>
    <w:rsid w:val="000D651D"/>
    <w:rsid w:val="000D7016"/>
    <w:rsid w:val="000F1DA0"/>
    <w:rsid w:val="00110EA4"/>
    <w:rsid w:val="00114579"/>
    <w:rsid w:val="00115712"/>
    <w:rsid w:val="00116F12"/>
    <w:rsid w:val="00122A3B"/>
    <w:rsid w:val="00130696"/>
    <w:rsid w:val="0014138F"/>
    <w:rsid w:val="00141951"/>
    <w:rsid w:val="00142C85"/>
    <w:rsid w:val="00146B36"/>
    <w:rsid w:val="00146BC0"/>
    <w:rsid w:val="00151CE3"/>
    <w:rsid w:val="001700D1"/>
    <w:rsid w:val="00173820"/>
    <w:rsid w:val="0018063B"/>
    <w:rsid w:val="00191AF7"/>
    <w:rsid w:val="001A0D01"/>
    <w:rsid w:val="001A4C9B"/>
    <w:rsid w:val="001A6515"/>
    <w:rsid w:val="001A7D57"/>
    <w:rsid w:val="001B543E"/>
    <w:rsid w:val="001C05ED"/>
    <w:rsid w:val="001C1F89"/>
    <w:rsid w:val="001C2116"/>
    <w:rsid w:val="001C28CC"/>
    <w:rsid w:val="001C4DCC"/>
    <w:rsid w:val="001D28F1"/>
    <w:rsid w:val="001E13AC"/>
    <w:rsid w:val="001F020A"/>
    <w:rsid w:val="001F182F"/>
    <w:rsid w:val="001F213F"/>
    <w:rsid w:val="001F4692"/>
    <w:rsid w:val="001F5370"/>
    <w:rsid w:val="001F6C81"/>
    <w:rsid w:val="0020203B"/>
    <w:rsid w:val="002054FF"/>
    <w:rsid w:val="00210470"/>
    <w:rsid w:val="00211E89"/>
    <w:rsid w:val="002246BA"/>
    <w:rsid w:val="002276A0"/>
    <w:rsid w:val="002318EC"/>
    <w:rsid w:val="00232DEF"/>
    <w:rsid w:val="0024101E"/>
    <w:rsid w:val="00243AB8"/>
    <w:rsid w:val="002507C5"/>
    <w:rsid w:val="00252797"/>
    <w:rsid w:val="00253EBC"/>
    <w:rsid w:val="00262AF8"/>
    <w:rsid w:val="002646E8"/>
    <w:rsid w:val="00272408"/>
    <w:rsid w:val="00274739"/>
    <w:rsid w:val="002747A5"/>
    <w:rsid w:val="00284909"/>
    <w:rsid w:val="00286AFB"/>
    <w:rsid w:val="00290D7B"/>
    <w:rsid w:val="00291D3D"/>
    <w:rsid w:val="002A0597"/>
    <w:rsid w:val="002A0CBE"/>
    <w:rsid w:val="002A1970"/>
    <w:rsid w:val="002A492B"/>
    <w:rsid w:val="002B4A96"/>
    <w:rsid w:val="002B6EE1"/>
    <w:rsid w:val="002C6034"/>
    <w:rsid w:val="002C62A0"/>
    <w:rsid w:val="002D0C71"/>
    <w:rsid w:val="002D2102"/>
    <w:rsid w:val="002E526F"/>
    <w:rsid w:val="002E5E96"/>
    <w:rsid w:val="002F0D97"/>
    <w:rsid w:val="002F3815"/>
    <w:rsid w:val="002F4A0A"/>
    <w:rsid w:val="002F63E8"/>
    <w:rsid w:val="00301969"/>
    <w:rsid w:val="00304EF8"/>
    <w:rsid w:val="00305E97"/>
    <w:rsid w:val="00317090"/>
    <w:rsid w:val="003208FC"/>
    <w:rsid w:val="00331D0B"/>
    <w:rsid w:val="00331FF9"/>
    <w:rsid w:val="00344134"/>
    <w:rsid w:val="003459BB"/>
    <w:rsid w:val="0034784F"/>
    <w:rsid w:val="00355594"/>
    <w:rsid w:val="0036493F"/>
    <w:rsid w:val="003712FA"/>
    <w:rsid w:val="00372EFD"/>
    <w:rsid w:val="00380688"/>
    <w:rsid w:val="00381C85"/>
    <w:rsid w:val="0038242B"/>
    <w:rsid w:val="00384085"/>
    <w:rsid w:val="00387A78"/>
    <w:rsid w:val="003933EE"/>
    <w:rsid w:val="00395FD7"/>
    <w:rsid w:val="003A0958"/>
    <w:rsid w:val="003A1B49"/>
    <w:rsid w:val="003A4E6C"/>
    <w:rsid w:val="003A62A4"/>
    <w:rsid w:val="003B2949"/>
    <w:rsid w:val="003B7100"/>
    <w:rsid w:val="003C2935"/>
    <w:rsid w:val="003C319F"/>
    <w:rsid w:val="003D495C"/>
    <w:rsid w:val="003E4558"/>
    <w:rsid w:val="003F2277"/>
    <w:rsid w:val="003F2F4D"/>
    <w:rsid w:val="003F3CEF"/>
    <w:rsid w:val="00403EB4"/>
    <w:rsid w:val="004079E3"/>
    <w:rsid w:val="00412BBE"/>
    <w:rsid w:val="004134EF"/>
    <w:rsid w:val="00413E21"/>
    <w:rsid w:val="00417FCB"/>
    <w:rsid w:val="00422569"/>
    <w:rsid w:val="00422F19"/>
    <w:rsid w:val="00423453"/>
    <w:rsid w:val="004239EE"/>
    <w:rsid w:val="00424B99"/>
    <w:rsid w:val="0043088A"/>
    <w:rsid w:val="00430C9F"/>
    <w:rsid w:val="00435161"/>
    <w:rsid w:val="00436DC9"/>
    <w:rsid w:val="00440DB3"/>
    <w:rsid w:val="0044350B"/>
    <w:rsid w:val="0044523C"/>
    <w:rsid w:val="0044544B"/>
    <w:rsid w:val="00447C81"/>
    <w:rsid w:val="0046095B"/>
    <w:rsid w:val="00464AE6"/>
    <w:rsid w:val="0046706D"/>
    <w:rsid w:val="004702E2"/>
    <w:rsid w:val="004711F4"/>
    <w:rsid w:val="00481C3F"/>
    <w:rsid w:val="00487032"/>
    <w:rsid w:val="00487BF9"/>
    <w:rsid w:val="004902CF"/>
    <w:rsid w:val="0049317E"/>
    <w:rsid w:val="004B3D7F"/>
    <w:rsid w:val="004B4B17"/>
    <w:rsid w:val="004B6B28"/>
    <w:rsid w:val="004D1D7B"/>
    <w:rsid w:val="004D2844"/>
    <w:rsid w:val="004E3A51"/>
    <w:rsid w:val="004E70EC"/>
    <w:rsid w:val="004F60B7"/>
    <w:rsid w:val="004F6F29"/>
    <w:rsid w:val="00501C0C"/>
    <w:rsid w:val="00501E19"/>
    <w:rsid w:val="00504BBA"/>
    <w:rsid w:val="0050503D"/>
    <w:rsid w:val="005059A0"/>
    <w:rsid w:val="00510698"/>
    <w:rsid w:val="00512F69"/>
    <w:rsid w:val="00523FB8"/>
    <w:rsid w:val="00534A04"/>
    <w:rsid w:val="0053527E"/>
    <w:rsid w:val="00535EF5"/>
    <w:rsid w:val="00545D5B"/>
    <w:rsid w:val="00547B5D"/>
    <w:rsid w:val="005652FF"/>
    <w:rsid w:val="0057230D"/>
    <w:rsid w:val="005758F2"/>
    <w:rsid w:val="00576504"/>
    <w:rsid w:val="00576B44"/>
    <w:rsid w:val="0058527A"/>
    <w:rsid w:val="00590DF9"/>
    <w:rsid w:val="00591C1B"/>
    <w:rsid w:val="005938D4"/>
    <w:rsid w:val="005A32EC"/>
    <w:rsid w:val="005A4853"/>
    <w:rsid w:val="005A5322"/>
    <w:rsid w:val="005B22B2"/>
    <w:rsid w:val="005B67FB"/>
    <w:rsid w:val="005C1EC4"/>
    <w:rsid w:val="005C730C"/>
    <w:rsid w:val="005E4B8F"/>
    <w:rsid w:val="005E7EB7"/>
    <w:rsid w:val="005F15E3"/>
    <w:rsid w:val="005F2F69"/>
    <w:rsid w:val="005F4A92"/>
    <w:rsid w:val="0060451D"/>
    <w:rsid w:val="00610A51"/>
    <w:rsid w:val="006140C8"/>
    <w:rsid w:val="00617BEE"/>
    <w:rsid w:val="00627016"/>
    <w:rsid w:val="006310EE"/>
    <w:rsid w:val="00632DD7"/>
    <w:rsid w:val="006363F3"/>
    <w:rsid w:val="00650A04"/>
    <w:rsid w:val="00655544"/>
    <w:rsid w:val="00661D82"/>
    <w:rsid w:val="00661DEB"/>
    <w:rsid w:val="006679B3"/>
    <w:rsid w:val="006807CE"/>
    <w:rsid w:val="00684361"/>
    <w:rsid w:val="00687FD2"/>
    <w:rsid w:val="006A05F9"/>
    <w:rsid w:val="006B046B"/>
    <w:rsid w:val="006B220D"/>
    <w:rsid w:val="006B62E6"/>
    <w:rsid w:val="006B74CD"/>
    <w:rsid w:val="006C389B"/>
    <w:rsid w:val="006C550A"/>
    <w:rsid w:val="006C6EE4"/>
    <w:rsid w:val="006D3756"/>
    <w:rsid w:val="006D5917"/>
    <w:rsid w:val="006D7CDB"/>
    <w:rsid w:val="006E5085"/>
    <w:rsid w:val="006F4330"/>
    <w:rsid w:val="006F5F15"/>
    <w:rsid w:val="0070311A"/>
    <w:rsid w:val="00703843"/>
    <w:rsid w:val="007100FB"/>
    <w:rsid w:val="00712E55"/>
    <w:rsid w:val="00714ECE"/>
    <w:rsid w:val="00722123"/>
    <w:rsid w:val="00725A9C"/>
    <w:rsid w:val="00727338"/>
    <w:rsid w:val="00733359"/>
    <w:rsid w:val="00737379"/>
    <w:rsid w:val="00741E4C"/>
    <w:rsid w:val="00743995"/>
    <w:rsid w:val="0074766E"/>
    <w:rsid w:val="00750E75"/>
    <w:rsid w:val="0075314F"/>
    <w:rsid w:val="00755D90"/>
    <w:rsid w:val="007571F4"/>
    <w:rsid w:val="0075736F"/>
    <w:rsid w:val="00757494"/>
    <w:rsid w:val="00761825"/>
    <w:rsid w:val="007618FE"/>
    <w:rsid w:val="00763CB5"/>
    <w:rsid w:val="0076423D"/>
    <w:rsid w:val="00767278"/>
    <w:rsid w:val="00772852"/>
    <w:rsid w:val="007735F5"/>
    <w:rsid w:val="00777000"/>
    <w:rsid w:val="00782080"/>
    <w:rsid w:val="00782BEB"/>
    <w:rsid w:val="00792C4C"/>
    <w:rsid w:val="00794BCF"/>
    <w:rsid w:val="007A1C48"/>
    <w:rsid w:val="007A2116"/>
    <w:rsid w:val="007A31CD"/>
    <w:rsid w:val="007A354B"/>
    <w:rsid w:val="007A7AF2"/>
    <w:rsid w:val="007B6E38"/>
    <w:rsid w:val="007C2452"/>
    <w:rsid w:val="007C7E54"/>
    <w:rsid w:val="007D013D"/>
    <w:rsid w:val="007D0F52"/>
    <w:rsid w:val="007D412E"/>
    <w:rsid w:val="007D622F"/>
    <w:rsid w:val="007D6A3A"/>
    <w:rsid w:val="007E12BD"/>
    <w:rsid w:val="007E1CED"/>
    <w:rsid w:val="007E440E"/>
    <w:rsid w:val="007E4D90"/>
    <w:rsid w:val="007F286F"/>
    <w:rsid w:val="007F75B4"/>
    <w:rsid w:val="0080520A"/>
    <w:rsid w:val="00805F48"/>
    <w:rsid w:val="00806506"/>
    <w:rsid w:val="00812D44"/>
    <w:rsid w:val="008204A0"/>
    <w:rsid w:val="0082597D"/>
    <w:rsid w:val="0082661A"/>
    <w:rsid w:val="008307BA"/>
    <w:rsid w:val="00831462"/>
    <w:rsid w:val="00832761"/>
    <w:rsid w:val="00841506"/>
    <w:rsid w:val="00842136"/>
    <w:rsid w:val="0084717E"/>
    <w:rsid w:val="00850A79"/>
    <w:rsid w:val="00865CD7"/>
    <w:rsid w:val="008724C2"/>
    <w:rsid w:val="008744AA"/>
    <w:rsid w:val="00880C2D"/>
    <w:rsid w:val="00893694"/>
    <w:rsid w:val="008B1275"/>
    <w:rsid w:val="008B2CE9"/>
    <w:rsid w:val="008B3DB2"/>
    <w:rsid w:val="008B4AA2"/>
    <w:rsid w:val="008B5D11"/>
    <w:rsid w:val="008C4638"/>
    <w:rsid w:val="008C4DFB"/>
    <w:rsid w:val="008D31EA"/>
    <w:rsid w:val="008D3251"/>
    <w:rsid w:val="008D6CCA"/>
    <w:rsid w:val="008E4F39"/>
    <w:rsid w:val="008E5343"/>
    <w:rsid w:val="008E63D9"/>
    <w:rsid w:val="008E6E1D"/>
    <w:rsid w:val="008F3A04"/>
    <w:rsid w:val="008F3AAE"/>
    <w:rsid w:val="008F707E"/>
    <w:rsid w:val="00901FA2"/>
    <w:rsid w:val="009074F8"/>
    <w:rsid w:val="00907E2D"/>
    <w:rsid w:val="00910E7D"/>
    <w:rsid w:val="009113EE"/>
    <w:rsid w:val="00912C8C"/>
    <w:rsid w:val="00913CC5"/>
    <w:rsid w:val="009143DC"/>
    <w:rsid w:val="00914CB6"/>
    <w:rsid w:val="009156EA"/>
    <w:rsid w:val="00916AB9"/>
    <w:rsid w:val="009218FA"/>
    <w:rsid w:val="0092529B"/>
    <w:rsid w:val="0092685F"/>
    <w:rsid w:val="00931CBF"/>
    <w:rsid w:val="0094084A"/>
    <w:rsid w:val="00943B7F"/>
    <w:rsid w:val="00943E46"/>
    <w:rsid w:val="009446DD"/>
    <w:rsid w:val="0094711D"/>
    <w:rsid w:val="00955210"/>
    <w:rsid w:val="009630B9"/>
    <w:rsid w:val="00963C75"/>
    <w:rsid w:val="009663FC"/>
    <w:rsid w:val="00970ED9"/>
    <w:rsid w:val="00972991"/>
    <w:rsid w:val="0098037F"/>
    <w:rsid w:val="00981775"/>
    <w:rsid w:val="009828D1"/>
    <w:rsid w:val="0098586A"/>
    <w:rsid w:val="009911DA"/>
    <w:rsid w:val="0099184F"/>
    <w:rsid w:val="009930DA"/>
    <w:rsid w:val="00995613"/>
    <w:rsid w:val="00995E7F"/>
    <w:rsid w:val="009A0382"/>
    <w:rsid w:val="009A04EB"/>
    <w:rsid w:val="009A125C"/>
    <w:rsid w:val="009A46E6"/>
    <w:rsid w:val="009B233A"/>
    <w:rsid w:val="009D014E"/>
    <w:rsid w:val="009D606A"/>
    <w:rsid w:val="009E37AD"/>
    <w:rsid w:val="009E3EF9"/>
    <w:rsid w:val="009E4372"/>
    <w:rsid w:val="009F06B0"/>
    <w:rsid w:val="009F4032"/>
    <w:rsid w:val="009F5106"/>
    <w:rsid w:val="009F6F1B"/>
    <w:rsid w:val="00A03114"/>
    <w:rsid w:val="00A05194"/>
    <w:rsid w:val="00A06456"/>
    <w:rsid w:val="00A06679"/>
    <w:rsid w:val="00A16FEA"/>
    <w:rsid w:val="00A17EB0"/>
    <w:rsid w:val="00A21AEC"/>
    <w:rsid w:val="00A2506A"/>
    <w:rsid w:val="00A31CC0"/>
    <w:rsid w:val="00A378EB"/>
    <w:rsid w:val="00A403AC"/>
    <w:rsid w:val="00A41855"/>
    <w:rsid w:val="00A425C7"/>
    <w:rsid w:val="00A42666"/>
    <w:rsid w:val="00A44769"/>
    <w:rsid w:val="00A45323"/>
    <w:rsid w:val="00A47CF2"/>
    <w:rsid w:val="00A5014D"/>
    <w:rsid w:val="00A51D30"/>
    <w:rsid w:val="00A60C03"/>
    <w:rsid w:val="00A62970"/>
    <w:rsid w:val="00A6578F"/>
    <w:rsid w:val="00A772CB"/>
    <w:rsid w:val="00A77634"/>
    <w:rsid w:val="00A94C7C"/>
    <w:rsid w:val="00A975C7"/>
    <w:rsid w:val="00AB0BB5"/>
    <w:rsid w:val="00AB1E2F"/>
    <w:rsid w:val="00AB61B5"/>
    <w:rsid w:val="00AB62D6"/>
    <w:rsid w:val="00AC2E2A"/>
    <w:rsid w:val="00AC3424"/>
    <w:rsid w:val="00AC4D95"/>
    <w:rsid w:val="00AC5FAA"/>
    <w:rsid w:val="00AC649B"/>
    <w:rsid w:val="00AC7264"/>
    <w:rsid w:val="00AD0B49"/>
    <w:rsid w:val="00AD0D2A"/>
    <w:rsid w:val="00AD1F93"/>
    <w:rsid w:val="00AD5662"/>
    <w:rsid w:val="00AE081E"/>
    <w:rsid w:val="00AE191F"/>
    <w:rsid w:val="00AF07D1"/>
    <w:rsid w:val="00AF607B"/>
    <w:rsid w:val="00AF7A69"/>
    <w:rsid w:val="00B00EA5"/>
    <w:rsid w:val="00B20AF3"/>
    <w:rsid w:val="00B22960"/>
    <w:rsid w:val="00B314A1"/>
    <w:rsid w:val="00B35B91"/>
    <w:rsid w:val="00B372EB"/>
    <w:rsid w:val="00B37468"/>
    <w:rsid w:val="00B37C36"/>
    <w:rsid w:val="00B41156"/>
    <w:rsid w:val="00B5746B"/>
    <w:rsid w:val="00B67B7B"/>
    <w:rsid w:val="00B76BA8"/>
    <w:rsid w:val="00B85241"/>
    <w:rsid w:val="00B856BC"/>
    <w:rsid w:val="00B90766"/>
    <w:rsid w:val="00B92AFE"/>
    <w:rsid w:val="00B954AF"/>
    <w:rsid w:val="00BB0694"/>
    <w:rsid w:val="00BB4564"/>
    <w:rsid w:val="00BB47BC"/>
    <w:rsid w:val="00BC381B"/>
    <w:rsid w:val="00BC640D"/>
    <w:rsid w:val="00BC7564"/>
    <w:rsid w:val="00BD0846"/>
    <w:rsid w:val="00BD0D18"/>
    <w:rsid w:val="00BD41CB"/>
    <w:rsid w:val="00BD52FC"/>
    <w:rsid w:val="00BD5A1A"/>
    <w:rsid w:val="00BD77D2"/>
    <w:rsid w:val="00BD7FBD"/>
    <w:rsid w:val="00BE3700"/>
    <w:rsid w:val="00BE57C0"/>
    <w:rsid w:val="00BF0ADF"/>
    <w:rsid w:val="00BF3930"/>
    <w:rsid w:val="00C03044"/>
    <w:rsid w:val="00C06A10"/>
    <w:rsid w:val="00C06FDF"/>
    <w:rsid w:val="00C11C10"/>
    <w:rsid w:val="00C124AF"/>
    <w:rsid w:val="00C2445E"/>
    <w:rsid w:val="00C33737"/>
    <w:rsid w:val="00C3489F"/>
    <w:rsid w:val="00C34A39"/>
    <w:rsid w:val="00C35F84"/>
    <w:rsid w:val="00C36197"/>
    <w:rsid w:val="00C40137"/>
    <w:rsid w:val="00C433C2"/>
    <w:rsid w:val="00C52B66"/>
    <w:rsid w:val="00C559B8"/>
    <w:rsid w:val="00C618E7"/>
    <w:rsid w:val="00C70CC1"/>
    <w:rsid w:val="00C70EFD"/>
    <w:rsid w:val="00C71C8F"/>
    <w:rsid w:val="00C92EBC"/>
    <w:rsid w:val="00C94BE8"/>
    <w:rsid w:val="00C976A7"/>
    <w:rsid w:val="00C97985"/>
    <w:rsid w:val="00CA2BAF"/>
    <w:rsid w:val="00CA2CB7"/>
    <w:rsid w:val="00CA2DB6"/>
    <w:rsid w:val="00CB214A"/>
    <w:rsid w:val="00CC612B"/>
    <w:rsid w:val="00CD0B84"/>
    <w:rsid w:val="00CD508B"/>
    <w:rsid w:val="00CE0C35"/>
    <w:rsid w:val="00CE261E"/>
    <w:rsid w:val="00CE6955"/>
    <w:rsid w:val="00CF22B5"/>
    <w:rsid w:val="00D01924"/>
    <w:rsid w:val="00D01939"/>
    <w:rsid w:val="00D02C79"/>
    <w:rsid w:val="00D06789"/>
    <w:rsid w:val="00D0779B"/>
    <w:rsid w:val="00D11728"/>
    <w:rsid w:val="00D12400"/>
    <w:rsid w:val="00D12694"/>
    <w:rsid w:val="00D15975"/>
    <w:rsid w:val="00D16F1D"/>
    <w:rsid w:val="00D27FD3"/>
    <w:rsid w:val="00D30179"/>
    <w:rsid w:val="00D31A4A"/>
    <w:rsid w:val="00D33DA6"/>
    <w:rsid w:val="00D35ACE"/>
    <w:rsid w:val="00D4238B"/>
    <w:rsid w:val="00D43B20"/>
    <w:rsid w:val="00D447D1"/>
    <w:rsid w:val="00D4772A"/>
    <w:rsid w:val="00D5081C"/>
    <w:rsid w:val="00D57FCF"/>
    <w:rsid w:val="00D66D34"/>
    <w:rsid w:val="00D672F7"/>
    <w:rsid w:val="00D718A6"/>
    <w:rsid w:val="00D72FC1"/>
    <w:rsid w:val="00D74E8E"/>
    <w:rsid w:val="00D801BD"/>
    <w:rsid w:val="00D813F0"/>
    <w:rsid w:val="00D83696"/>
    <w:rsid w:val="00D84B50"/>
    <w:rsid w:val="00D84C5C"/>
    <w:rsid w:val="00D93772"/>
    <w:rsid w:val="00D94762"/>
    <w:rsid w:val="00D95D9F"/>
    <w:rsid w:val="00D964BF"/>
    <w:rsid w:val="00D96A88"/>
    <w:rsid w:val="00D97993"/>
    <w:rsid w:val="00DA25A6"/>
    <w:rsid w:val="00DA5605"/>
    <w:rsid w:val="00DA62AF"/>
    <w:rsid w:val="00DA6A39"/>
    <w:rsid w:val="00DB4E05"/>
    <w:rsid w:val="00DB6BFA"/>
    <w:rsid w:val="00DB6CBF"/>
    <w:rsid w:val="00DC12BE"/>
    <w:rsid w:val="00DC66D6"/>
    <w:rsid w:val="00DD60A4"/>
    <w:rsid w:val="00DD60F0"/>
    <w:rsid w:val="00DE20C3"/>
    <w:rsid w:val="00DE48E4"/>
    <w:rsid w:val="00DE57D4"/>
    <w:rsid w:val="00DE622C"/>
    <w:rsid w:val="00DE676A"/>
    <w:rsid w:val="00DE6D6B"/>
    <w:rsid w:val="00DE7AF6"/>
    <w:rsid w:val="00DF1919"/>
    <w:rsid w:val="00DF4A11"/>
    <w:rsid w:val="00DF58EB"/>
    <w:rsid w:val="00E0094C"/>
    <w:rsid w:val="00E07E70"/>
    <w:rsid w:val="00E10AB9"/>
    <w:rsid w:val="00E16512"/>
    <w:rsid w:val="00E171A0"/>
    <w:rsid w:val="00E17F33"/>
    <w:rsid w:val="00E2130F"/>
    <w:rsid w:val="00E23DFF"/>
    <w:rsid w:val="00E24444"/>
    <w:rsid w:val="00E2621A"/>
    <w:rsid w:val="00E2662D"/>
    <w:rsid w:val="00E300B4"/>
    <w:rsid w:val="00E31391"/>
    <w:rsid w:val="00E333C5"/>
    <w:rsid w:val="00E44144"/>
    <w:rsid w:val="00E52F68"/>
    <w:rsid w:val="00E5540E"/>
    <w:rsid w:val="00E55461"/>
    <w:rsid w:val="00E56535"/>
    <w:rsid w:val="00E61919"/>
    <w:rsid w:val="00E64983"/>
    <w:rsid w:val="00E66B24"/>
    <w:rsid w:val="00E82927"/>
    <w:rsid w:val="00E8365E"/>
    <w:rsid w:val="00E85D4D"/>
    <w:rsid w:val="00E93A22"/>
    <w:rsid w:val="00EA50B2"/>
    <w:rsid w:val="00EA6EB3"/>
    <w:rsid w:val="00EA76C1"/>
    <w:rsid w:val="00EB1E3F"/>
    <w:rsid w:val="00EB2AA7"/>
    <w:rsid w:val="00EB3ABE"/>
    <w:rsid w:val="00EB3C06"/>
    <w:rsid w:val="00ED6F2E"/>
    <w:rsid w:val="00ED6FBE"/>
    <w:rsid w:val="00ED7545"/>
    <w:rsid w:val="00ED7A07"/>
    <w:rsid w:val="00EE42E1"/>
    <w:rsid w:val="00EF3D06"/>
    <w:rsid w:val="00EF4F69"/>
    <w:rsid w:val="00EF6D42"/>
    <w:rsid w:val="00EF79E1"/>
    <w:rsid w:val="00F01C0D"/>
    <w:rsid w:val="00F022B8"/>
    <w:rsid w:val="00F133F4"/>
    <w:rsid w:val="00F141E5"/>
    <w:rsid w:val="00F16716"/>
    <w:rsid w:val="00F17AFA"/>
    <w:rsid w:val="00F238F5"/>
    <w:rsid w:val="00F27898"/>
    <w:rsid w:val="00F3346A"/>
    <w:rsid w:val="00F352BC"/>
    <w:rsid w:val="00F41073"/>
    <w:rsid w:val="00F553BF"/>
    <w:rsid w:val="00F56B88"/>
    <w:rsid w:val="00F63D1B"/>
    <w:rsid w:val="00F71A1A"/>
    <w:rsid w:val="00F84B07"/>
    <w:rsid w:val="00F84B0E"/>
    <w:rsid w:val="00F86610"/>
    <w:rsid w:val="00F902DC"/>
    <w:rsid w:val="00F916D5"/>
    <w:rsid w:val="00F92F0A"/>
    <w:rsid w:val="00F93388"/>
    <w:rsid w:val="00F939C0"/>
    <w:rsid w:val="00F95849"/>
    <w:rsid w:val="00FA0756"/>
    <w:rsid w:val="00FA089D"/>
    <w:rsid w:val="00FA2B2C"/>
    <w:rsid w:val="00FB0EB7"/>
    <w:rsid w:val="00FC3F81"/>
    <w:rsid w:val="00FC78EA"/>
    <w:rsid w:val="00FD6769"/>
    <w:rsid w:val="00FE04C1"/>
    <w:rsid w:val="00FE14B8"/>
    <w:rsid w:val="00FE22C2"/>
    <w:rsid w:val="00FE4D9A"/>
    <w:rsid w:val="00FE5A45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7C0D98C-F67D-4312-8C7C-A48BEFB4E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5C1EC4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E4D9A"/>
    <w:pPr>
      <w:spacing w:before="100" w:beforeAutospacing="1" w:after="100" w:afterAutospacing="1"/>
    </w:pPr>
  </w:style>
  <w:style w:type="paragraph" w:styleId="a4">
    <w:name w:val="Balloon Text"/>
    <w:basedOn w:val="a"/>
    <w:semiHidden/>
    <w:rsid w:val="00E0094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5C1EC4"/>
    <w:rPr>
      <w:sz w:val="28"/>
    </w:rPr>
  </w:style>
  <w:style w:type="table" w:styleId="a5">
    <w:name w:val="Table Grid"/>
    <w:basedOn w:val="a1"/>
    <w:uiPriority w:val="39"/>
    <w:rsid w:val="00D16F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D16F1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B6BF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7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6;&#1077;&#1090;&#1080;&#1082;&#1086;&#1074;&#1072;\Application%20Data\Microsoft\&#1064;&#1072;&#1073;&#1083;&#1086;&#1085;&#1099;\&#1055;&#1086;&#1089;&#1090;&#1072;&#1085;&#1086;&#1074;&#1083;&#1077;&#1085;&#1080;&#1077;%20&#1072;&#1076;&#1084;&#1080;&#1085;&#1080;&#1089;&#1090;&#1088;&#1072;&#1094;&#1080;&#1080;%20&#1087;&#1086;&#1089;&#1077;&#1083;&#1077;&#1085;&#1080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5CD28-6AAB-4E97-B376-5E6E86BA4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администрации поселения</Template>
  <TotalTime>0</TotalTime>
  <Pages>2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СЕЛЬСКОГО ПОСЕЛЕНИЯ</vt:lpstr>
    </vt:vector>
  </TitlesOfParts>
  <Company>Сельская администрация</Company>
  <LinksUpToDate>false</LinksUpToDate>
  <CharactersWithSpaces>3687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СЕЛЬСКОГО ПОСЕЛЕНИЯ</dc:title>
  <dc:creator>Жетикова</dc:creator>
  <cp:lastModifiedBy>Ильичёва Ольга Ивановна</cp:lastModifiedBy>
  <cp:revision>2</cp:revision>
  <cp:lastPrinted>2021-01-12T08:35:00Z</cp:lastPrinted>
  <dcterms:created xsi:type="dcterms:W3CDTF">2024-04-05T09:11:00Z</dcterms:created>
  <dcterms:modified xsi:type="dcterms:W3CDTF">2024-04-05T09:11:00Z</dcterms:modified>
</cp:coreProperties>
</file>