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E96" w:rsidRDefault="006C389B" w:rsidP="00D801B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5C1EC4" w:rsidRDefault="00CC160D" w:rsidP="005C1EC4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742950" cy="713443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45" cy="71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C4" w:rsidRDefault="005C1EC4" w:rsidP="005C1EC4">
      <w:pPr>
        <w:rPr>
          <w:b/>
          <w:sz w:val="32"/>
          <w:szCs w:val="32"/>
        </w:rPr>
      </w:pPr>
    </w:p>
    <w:p w:rsidR="005C1EC4" w:rsidRDefault="005C1EC4" w:rsidP="005C1E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АДМИНИСТРАЦИЯ АЛЕКСАНДРОВСКОГО СЕЛЬСКОГО</w:t>
      </w:r>
    </w:p>
    <w:p w:rsidR="005C1EC4" w:rsidRDefault="005C1EC4" w:rsidP="005C1E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ПОСЕЛЕНИЯ</w:t>
      </w:r>
    </w:p>
    <w:p w:rsidR="00760E86" w:rsidRDefault="00760E86" w:rsidP="00760E8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766A6A">
        <w:rPr>
          <w:b/>
          <w:sz w:val="32"/>
          <w:szCs w:val="32"/>
        </w:rPr>
        <w:t>ПОСТАНОВЛЕНИЕ</w:t>
      </w:r>
    </w:p>
    <w:p w:rsidR="005C1EC4" w:rsidRDefault="005C1EC4" w:rsidP="005C1EC4">
      <w:pPr>
        <w:jc w:val="center"/>
        <w:rPr>
          <w:b/>
          <w:sz w:val="32"/>
          <w:szCs w:val="32"/>
        </w:rPr>
      </w:pPr>
    </w:p>
    <w:p w:rsidR="005C1EC4" w:rsidRDefault="005C1EC4" w:rsidP="005C1EC4">
      <w:pPr>
        <w:jc w:val="center"/>
      </w:pPr>
      <w:r w:rsidRPr="00CC2C8B">
        <w:t>с. Александровское</w:t>
      </w:r>
    </w:p>
    <w:p w:rsidR="005C1EC4" w:rsidRPr="0094711D" w:rsidRDefault="005C1EC4" w:rsidP="0094711D">
      <w:pPr>
        <w:rPr>
          <w:b/>
          <w:sz w:val="16"/>
          <w:szCs w:val="16"/>
        </w:rPr>
      </w:pPr>
    </w:p>
    <w:tbl>
      <w:tblPr>
        <w:tblW w:w="4909" w:type="pct"/>
        <w:tblInd w:w="108" w:type="dxa"/>
        <w:tblLook w:val="01E0" w:firstRow="1" w:lastRow="1" w:firstColumn="1" w:lastColumn="1" w:noHBand="0" w:noVBand="0"/>
      </w:tblPr>
      <w:tblGrid>
        <w:gridCol w:w="4574"/>
        <w:gridCol w:w="4611"/>
      </w:tblGrid>
      <w:tr w:rsidR="005C1EC4" w:rsidRPr="00B92AFE" w:rsidTr="00D16F1D">
        <w:tc>
          <w:tcPr>
            <w:tcW w:w="2490" w:type="pct"/>
          </w:tcPr>
          <w:p w:rsidR="005C1EC4" w:rsidRPr="00B92AFE" w:rsidRDefault="00DD763E" w:rsidP="00766A6A">
            <w:pPr>
              <w:ind w:hanging="108"/>
            </w:pPr>
            <w:r>
              <w:t>0</w:t>
            </w:r>
            <w:r w:rsidR="00F03A5C">
              <w:t>8</w:t>
            </w:r>
            <w:r w:rsidR="00A151DB">
              <w:t>.1</w:t>
            </w:r>
            <w:r w:rsidR="00766A6A">
              <w:t>2</w:t>
            </w:r>
            <w:r w:rsidR="00A151DB">
              <w:t>.</w:t>
            </w:r>
            <w:r w:rsidR="00190C47">
              <w:t>202</w:t>
            </w:r>
            <w:r>
              <w:t>3</w:t>
            </w:r>
          </w:p>
        </w:tc>
        <w:tc>
          <w:tcPr>
            <w:tcW w:w="2510" w:type="pct"/>
          </w:tcPr>
          <w:p w:rsidR="005C1EC4" w:rsidRPr="002246BA" w:rsidRDefault="00CC160D" w:rsidP="00766A6A">
            <w:pPr>
              <w:pStyle w:val="2"/>
              <w:ind w:right="-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5C1EC4" w:rsidRPr="002246BA">
              <w:rPr>
                <w:sz w:val="24"/>
                <w:szCs w:val="24"/>
              </w:rPr>
              <w:t xml:space="preserve">№ </w:t>
            </w:r>
            <w:r w:rsidR="00766A6A">
              <w:rPr>
                <w:sz w:val="24"/>
                <w:szCs w:val="24"/>
              </w:rPr>
              <w:t>373</w:t>
            </w:r>
          </w:p>
        </w:tc>
      </w:tr>
      <w:tr w:rsidR="005C1EC4" w:rsidRPr="00B92AFE" w:rsidTr="00D16F1D">
        <w:trPr>
          <w:trHeight w:val="297"/>
        </w:trPr>
        <w:tc>
          <w:tcPr>
            <w:tcW w:w="5000" w:type="pct"/>
            <w:gridSpan w:val="2"/>
          </w:tcPr>
          <w:p w:rsidR="005C1EC4" w:rsidRPr="00B92AFE" w:rsidRDefault="005C1EC4" w:rsidP="00880C2D">
            <w:pPr>
              <w:jc w:val="center"/>
            </w:pPr>
          </w:p>
        </w:tc>
      </w:tr>
    </w:tbl>
    <w:p w:rsidR="00757494" w:rsidRPr="0094711D" w:rsidRDefault="00760E86" w:rsidP="00760E86">
      <w:pPr>
        <w:tabs>
          <w:tab w:val="left" w:pos="709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:rsidR="00A151DB" w:rsidRDefault="00766A6A" w:rsidP="00766A6A">
      <w:pPr>
        <w:ind w:firstLine="708"/>
        <w:jc w:val="center"/>
        <w:rPr>
          <w:bdr w:val="none" w:sz="0" w:space="0" w:color="auto" w:frame="1"/>
        </w:rPr>
      </w:pPr>
      <w:r>
        <w:t xml:space="preserve">Об открытии </w:t>
      </w:r>
      <w:r>
        <w:rPr>
          <w:bdr w:val="none" w:sz="0" w:space="0" w:color="auto" w:frame="1"/>
        </w:rPr>
        <w:t>ледовой переправы через реку Ларь-Ёган в районе д. Ларино</w:t>
      </w:r>
    </w:p>
    <w:p w:rsidR="00766A6A" w:rsidRDefault="00766A6A" w:rsidP="00766A6A">
      <w:pPr>
        <w:ind w:firstLine="708"/>
        <w:jc w:val="center"/>
      </w:pPr>
    </w:p>
    <w:p w:rsidR="00F03A5C" w:rsidRPr="000905E9" w:rsidRDefault="00F03A5C" w:rsidP="000905E9">
      <w:pPr>
        <w:ind w:firstLine="709"/>
        <w:jc w:val="both"/>
      </w:pPr>
      <w:r w:rsidRPr="000905E9">
        <w:rPr>
          <w:bdr w:val="none" w:sz="0" w:space="0" w:color="auto" w:frame="1"/>
        </w:rPr>
        <w:t>В связи с устойчивыми отрицательными температурами, в соответствии с Федеральным законом № 131-ФЗ от 06.10.2003 г. «Об общих принципах организации местного самоуправления в Российской Федерации», Федеральным законом № 68-ФЗ от 21.12.1994 г. «О защите населения и территории от чрезвычайной ситуации природного и техногенного характера», на о</w:t>
      </w:r>
      <w:r w:rsidR="00BD250B">
        <w:rPr>
          <w:bdr w:val="none" w:sz="0" w:space="0" w:color="auto" w:frame="1"/>
        </w:rPr>
        <w:t xml:space="preserve">сновании акта б/н от 07.12.2023 </w:t>
      </w:r>
      <w:r w:rsidRPr="000905E9">
        <w:rPr>
          <w:bdr w:val="none" w:sz="0" w:space="0" w:color="auto" w:frame="1"/>
        </w:rPr>
        <w:t>г. технического освидетельствования переправы на льду,</w:t>
      </w:r>
      <w:r w:rsidR="00BD250B">
        <w:rPr>
          <w:bdr w:val="none" w:sz="0" w:space="0" w:color="auto" w:frame="1"/>
        </w:rPr>
        <w:t xml:space="preserve"> паспорта ледовой переправы через реку Ларь-Ёган в районе д. Ларино, </w:t>
      </w:r>
      <w:r w:rsidR="00BD250B" w:rsidRPr="000905E9">
        <w:rPr>
          <w:bdr w:val="none" w:sz="0" w:space="0" w:color="auto" w:frame="1"/>
        </w:rPr>
        <w:t>руководствуясь</w:t>
      </w:r>
      <w:r w:rsidRPr="000905E9">
        <w:rPr>
          <w:bdr w:val="none" w:sz="0" w:space="0" w:color="auto" w:frame="1"/>
        </w:rPr>
        <w:t xml:space="preserve"> Уставом МО «Алекса</w:t>
      </w:r>
      <w:r w:rsidR="00BD250B">
        <w:rPr>
          <w:bdr w:val="none" w:sz="0" w:space="0" w:color="auto" w:frame="1"/>
        </w:rPr>
        <w:t xml:space="preserve">ндровское сельское поселение», </w:t>
      </w:r>
    </w:p>
    <w:p w:rsidR="000905E9" w:rsidRDefault="00766A6A" w:rsidP="000905E9">
      <w:pPr>
        <w:ind w:firstLine="709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ПОСТАНОВЛЯЮ</w:t>
      </w:r>
      <w:r w:rsidR="000905E9" w:rsidRPr="000905E9">
        <w:rPr>
          <w:bdr w:val="none" w:sz="0" w:space="0" w:color="auto" w:frame="1"/>
        </w:rPr>
        <w:t xml:space="preserve">:  </w:t>
      </w:r>
      <w:r w:rsidR="000905E9">
        <w:rPr>
          <w:bdr w:val="none" w:sz="0" w:space="0" w:color="auto" w:frame="1"/>
        </w:rPr>
        <w:t xml:space="preserve">  </w:t>
      </w:r>
    </w:p>
    <w:p w:rsidR="000905E9" w:rsidRPr="000905E9" w:rsidRDefault="00F03A5C" w:rsidP="000905E9">
      <w:pPr>
        <w:ind w:firstLine="709"/>
        <w:jc w:val="both"/>
        <w:rPr>
          <w:bdr w:val="none" w:sz="0" w:space="0" w:color="auto" w:frame="1"/>
        </w:rPr>
      </w:pPr>
      <w:r w:rsidRPr="000905E9">
        <w:rPr>
          <w:bdr w:val="none" w:sz="0" w:space="0" w:color="auto" w:frame="1"/>
        </w:rPr>
        <w:t xml:space="preserve">1. Открыть </w:t>
      </w:r>
      <w:bookmarkStart w:id="0" w:name="_GoBack"/>
      <w:r w:rsidRPr="000905E9">
        <w:rPr>
          <w:bdr w:val="none" w:sz="0" w:space="0" w:color="auto" w:frame="1"/>
        </w:rPr>
        <w:t xml:space="preserve">движение транспортных средств по ледовой переправе </w:t>
      </w:r>
      <w:r w:rsidR="00A02F10" w:rsidRPr="000905E9">
        <w:t>через р. Ларь-Ёган</w:t>
      </w:r>
      <w:r w:rsidR="00A02F10" w:rsidRPr="000905E9">
        <w:rPr>
          <w:bdr w:val="none" w:sz="0" w:space="0" w:color="auto" w:frame="1"/>
        </w:rPr>
        <w:t xml:space="preserve"> </w:t>
      </w:r>
      <w:r w:rsidR="00BD250B">
        <w:rPr>
          <w:bdr w:val="none" w:sz="0" w:space="0" w:color="auto" w:frame="1"/>
        </w:rPr>
        <w:t xml:space="preserve">в районе д. Ларино </w:t>
      </w:r>
      <w:r w:rsidR="000905E9" w:rsidRPr="000905E9">
        <w:t xml:space="preserve">общей фактической массой до 5 тонн </w:t>
      </w:r>
      <w:bookmarkEnd w:id="0"/>
      <w:r w:rsidR="00A02F10" w:rsidRPr="000905E9">
        <w:rPr>
          <w:bdr w:val="none" w:sz="0" w:space="0" w:color="auto" w:frame="1"/>
        </w:rPr>
        <w:t>с 08.12.2023 года</w:t>
      </w:r>
      <w:r w:rsidR="000905E9" w:rsidRPr="000905E9">
        <w:rPr>
          <w:bdr w:val="none" w:sz="0" w:space="0" w:color="auto" w:frame="1"/>
        </w:rPr>
        <w:t>.</w:t>
      </w:r>
    </w:p>
    <w:p w:rsidR="000905E9" w:rsidRPr="000905E9" w:rsidRDefault="00F03A5C" w:rsidP="000905E9">
      <w:pPr>
        <w:ind w:firstLine="709"/>
        <w:jc w:val="both"/>
        <w:rPr>
          <w:bdr w:val="none" w:sz="0" w:space="0" w:color="auto" w:frame="1"/>
        </w:rPr>
      </w:pPr>
      <w:r w:rsidRPr="000905E9">
        <w:rPr>
          <w:bdr w:val="none" w:sz="0" w:space="0" w:color="auto" w:frame="1"/>
        </w:rPr>
        <w:t xml:space="preserve">2. </w:t>
      </w:r>
      <w:r w:rsidR="00A02F10" w:rsidRPr="000905E9">
        <w:t>Поручить ООО «АГАТ»</w:t>
      </w:r>
      <w:r w:rsidR="000905E9" w:rsidRPr="000905E9">
        <w:t xml:space="preserve"> организовать содержание и эксплуатацию переправы через р. Ларь-Ёган </w:t>
      </w:r>
      <w:r w:rsidR="00BD250B">
        <w:rPr>
          <w:bdr w:val="none" w:sz="0" w:space="0" w:color="auto" w:frame="1"/>
        </w:rPr>
        <w:t xml:space="preserve">в районе д. Ларино в </w:t>
      </w:r>
      <w:r w:rsidR="000905E9" w:rsidRPr="000905E9">
        <w:t>соответствии с требованиями инструкции по проектированию, строительству и эксплуатации ледовых переправ</w:t>
      </w:r>
      <w:r w:rsidR="000905E9" w:rsidRPr="000905E9">
        <w:rPr>
          <w:bdr w:val="none" w:sz="0" w:space="0" w:color="auto" w:frame="1"/>
        </w:rPr>
        <w:t>.</w:t>
      </w:r>
    </w:p>
    <w:p w:rsidR="00F03A5C" w:rsidRPr="000905E9" w:rsidRDefault="00F03A5C" w:rsidP="000905E9">
      <w:pPr>
        <w:ind w:firstLine="709"/>
        <w:jc w:val="both"/>
      </w:pPr>
      <w:r w:rsidRPr="000905E9">
        <w:rPr>
          <w:bdr w:val="none" w:sz="0" w:space="0" w:color="auto" w:frame="1"/>
        </w:rPr>
        <w:t xml:space="preserve">3. </w:t>
      </w:r>
      <w:r w:rsidR="00766A6A">
        <w:t>Постановление</w:t>
      </w:r>
      <w:r w:rsidR="000905E9" w:rsidRPr="000905E9">
        <w:t xml:space="preserve"> вступает в силу со дня подписания, подлежит официальному опубликованию в районной газете «</w:t>
      </w:r>
      <w:r w:rsidR="000905E9">
        <w:t>Северянка</w:t>
      </w:r>
      <w:r w:rsidR="000905E9" w:rsidRPr="000905E9">
        <w:t>» и размещению на официальном сайте администрации муниципального образования «</w:t>
      </w:r>
      <w:r w:rsidR="000905E9">
        <w:t>Александровское сельское поселение</w:t>
      </w:r>
      <w:r w:rsidR="000905E9" w:rsidRPr="000905E9">
        <w:t>» в сети Интернет</w:t>
      </w:r>
      <w:r w:rsidRPr="000905E9">
        <w:rPr>
          <w:bdr w:val="none" w:sz="0" w:space="0" w:color="auto" w:frame="1"/>
        </w:rPr>
        <w:t>.</w:t>
      </w:r>
    </w:p>
    <w:p w:rsidR="00A151DB" w:rsidRPr="000905E9" w:rsidRDefault="00A151DB" w:rsidP="000905E9">
      <w:pPr>
        <w:ind w:firstLine="709"/>
        <w:jc w:val="both"/>
      </w:pPr>
    </w:p>
    <w:p w:rsidR="00A151DB" w:rsidRPr="000905E9" w:rsidRDefault="00A151DB" w:rsidP="000905E9">
      <w:pPr>
        <w:ind w:firstLine="709"/>
        <w:jc w:val="both"/>
      </w:pPr>
    </w:p>
    <w:p w:rsidR="00A151DB" w:rsidRPr="000905E9" w:rsidRDefault="00A151DB" w:rsidP="000905E9">
      <w:pPr>
        <w:ind w:firstLine="709"/>
        <w:jc w:val="both"/>
      </w:pPr>
    </w:p>
    <w:p w:rsidR="00A151DB" w:rsidRDefault="00A151DB" w:rsidP="00190C47">
      <w:pPr>
        <w:ind w:firstLine="708"/>
        <w:jc w:val="both"/>
      </w:pPr>
    </w:p>
    <w:p w:rsidR="008F3D94" w:rsidRDefault="008F3D94" w:rsidP="008F3D94">
      <w:pPr>
        <w:ind w:firstLine="708"/>
        <w:jc w:val="both"/>
      </w:pPr>
    </w:p>
    <w:p w:rsidR="0037027F" w:rsidRDefault="00617BEE" w:rsidP="003B3923">
      <w:r>
        <w:t>Глав</w:t>
      </w:r>
      <w:r w:rsidR="00DB74F8">
        <w:t>а</w:t>
      </w:r>
      <w:r w:rsidR="00591C1B">
        <w:t xml:space="preserve"> </w:t>
      </w:r>
      <w:r w:rsidR="0037027F">
        <w:t xml:space="preserve">Александровского </w:t>
      </w:r>
    </w:p>
    <w:p w:rsidR="00591C1B" w:rsidRDefault="0037027F" w:rsidP="003B3923">
      <w:r>
        <w:t xml:space="preserve">сельского </w:t>
      </w:r>
      <w:r w:rsidR="00591C1B">
        <w:t>поселения</w:t>
      </w:r>
      <w:r w:rsidR="008F3D94">
        <w:tab/>
      </w:r>
      <w:r w:rsidR="00925C5A">
        <w:tab/>
      </w:r>
      <w:r w:rsidR="00925C5A">
        <w:tab/>
      </w:r>
      <w:r w:rsidR="00925C5A">
        <w:tab/>
      </w:r>
      <w:r w:rsidR="00CC160D">
        <w:t xml:space="preserve">          </w:t>
      </w:r>
      <w:r w:rsidR="00A179EC">
        <w:t xml:space="preserve"> </w:t>
      </w:r>
      <w:r w:rsidR="00766A6A">
        <w:t xml:space="preserve">   </w:t>
      </w:r>
      <w:r w:rsidR="00925C5A">
        <w:t xml:space="preserve"> </w:t>
      </w:r>
      <w:r w:rsidR="00206A2C">
        <w:t xml:space="preserve">    </w:t>
      </w:r>
      <w:r w:rsidR="00CC160D">
        <w:t xml:space="preserve"> </w:t>
      </w:r>
      <w:r w:rsidR="00DB74F8">
        <w:t xml:space="preserve"> </w:t>
      </w:r>
      <w:r>
        <w:t xml:space="preserve">             </w:t>
      </w:r>
      <w:r w:rsidR="00F243A9">
        <w:t xml:space="preserve">            </w:t>
      </w:r>
      <w:r w:rsidR="00766A6A">
        <w:t xml:space="preserve">               </w:t>
      </w:r>
      <w:r w:rsidR="00DB74F8">
        <w:t>Д</w:t>
      </w:r>
      <w:r w:rsidR="008F3D94">
        <w:t>.</w:t>
      </w:r>
      <w:r w:rsidR="00DB74F8">
        <w:t xml:space="preserve"> В</w:t>
      </w:r>
      <w:r w:rsidR="008F3D94">
        <w:t>.</w:t>
      </w:r>
      <w:r w:rsidR="00DB74F8">
        <w:t xml:space="preserve"> Пьянков</w:t>
      </w:r>
    </w:p>
    <w:p w:rsidR="00DB74F8" w:rsidRDefault="00DB74F8" w:rsidP="003B3923"/>
    <w:p w:rsidR="00A151DB" w:rsidRDefault="00A151DB" w:rsidP="003B3923">
      <w:pPr>
        <w:rPr>
          <w:sz w:val="20"/>
          <w:szCs w:val="20"/>
        </w:rPr>
      </w:pPr>
    </w:p>
    <w:p w:rsidR="00A151DB" w:rsidRDefault="00A151DB" w:rsidP="003B3923">
      <w:pPr>
        <w:rPr>
          <w:sz w:val="20"/>
          <w:szCs w:val="20"/>
        </w:rPr>
      </w:pPr>
    </w:p>
    <w:p w:rsidR="00A151DB" w:rsidRDefault="00A151DB" w:rsidP="003B3923">
      <w:pPr>
        <w:rPr>
          <w:sz w:val="20"/>
          <w:szCs w:val="20"/>
        </w:rPr>
      </w:pPr>
    </w:p>
    <w:p w:rsidR="00A151DB" w:rsidRDefault="00A151DB" w:rsidP="003B3923">
      <w:pPr>
        <w:rPr>
          <w:sz w:val="20"/>
          <w:szCs w:val="20"/>
        </w:rPr>
      </w:pPr>
    </w:p>
    <w:p w:rsidR="00A151DB" w:rsidRDefault="00A151DB" w:rsidP="003B3923">
      <w:pPr>
        <w:rPr>
          <w:sz w:val="20"/>
          <w:szCs w:val="20"/>
        </w:rPr>
      </w:pPr>
    </w:p>
    <w:p w:rsidR="00DD763E" w:rsidRDefault="00DD763E" w:rsidP="003B3923">
      <w:pPr>
        <w:rPr>
          <w:sz w:val="20"/>
          <w:szCs w:val="20"/>
        </w:rPr>
      </w:pPr>
    </w:p>
    <w:p w:rsidR="00766A6A" w:rsidRDefault="00766A6A" w:rsidP="003B3923">
      <w:pPr>
        <w:rPr>
          <w:sz w:val="20"/>
          <w:szCs w:val="20"/>
        </w:rPr>
      </w:pPr>
    </w:p>
    <w:p w:rsidR="00766A6A" w:rsidRDefault="00766A6A" w:rsidP="003B3923">
      <w:pPr>
        <w:rPr>
          <w:sz w:val="20"/>
          <w:szCs w:val="20"/>
        </w:rPr>
      </w:pPr>
    </w:p>
    <w:p w:rsidR="00766A6A" w:rsidRDefault="00766A6A" w:rsidP="003B3923">
      <w:pPr>
        <w:rPr>
          <w:sz w:val="20"/>
          <w:szCs w:val="20"/>
        </w:rPr>
      </w:pPr>
    </w:p>
    <w:p w:rsidR="00766A6A" w:rsidRDefault="00766A6A" w:rsidP="003B3923">
      <w:pPr>
        <w:rPr>
          <w:sz w:val="20"/>
          <w:szCs w:val="20"/>
        </w:rPr>
      </w:pPr>
    </w:p>
    <w:p w:rsidR="000A6AB6" w:rsidRPr="00A151DB" w:rsidRDefault="009911DA" w:rsidP="003B3923">
      <w:pPr>
        <w:rPr>
          <w:sz w:val="20"/>
          <w:szCs w:val="20"/>
        </w:rPr>
      </w:pPr>
      <w:r w:rsidRPr="00A151DB">
        <w:rPr>
          <w:sz w:val="20"/>
          <w:szCs w:val="20"/>
        </w:rPr>
        <w:t>Исп</w:t>
      </w:r>
      <w:r w:rsidR="00A151DB" w:rsidRPr="00A151DB">
        <w:rPr>
          <w:sz w:val="20"/>
          <w:szCs w:val="20"/>
        </w:rPr>
        <w:t xml:space="preserve"> </w:t>
      </w:r>
      <w:r w:rsidR="00DD763E">
        <w:rPr>
          <w:sz w:val="20"/>
          <w:szCs w:val="20"/>
        </w:rPr>
        <w:t>Ильичёва О.И.</w:t>
      </w:r>
    </w:p>
    <w:p w:rsidR="0030122D" w:rsidRPr="00816F19" w:rsidRDefault="00A151DB" w:rsidP="003B3923">
      <w:pPr>
        <w:rPr>
          <w:i/>
          <w:sz w:val="20"/>
          <w:szCs w:val="20"/>
        </w:rPr>
      </w:pPr>
      <w:r w:rsidRPr="00A151DB">
        <w:rPr>
          <w:sz w:val="20"/>
          <w:szCs w:val="20"/>
        </w:rPr>
        <w:t>тел.: 8(38255) 2-</w:t>
      </w:r>
      <w:r w:rsidR="00DD763E">
        <w:rPr>
          <w:sz w:val="20"/>
          <w:szCs w:val="20"/>
        </w:rPr>
        <w:t>46-70</w:t>
      </w:r>
    </w:p>
    <w:sectPr w:rsidR="0030122D" w:rsidRPr="00816F19" w:rsidSect="0030122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A6A" w:rsidRDefault="00766A6A" w:rsidP="007A1C48">
      <w:r>
        <w:separator/>
      </w:r>
    </w:p>
  </w:endnote>
  <w:endnote w:type="continuationSeparator" w:id="0">
    <w:p w:rsidR="00766A6A" w:rsidRDefault="00766A6A" w:rsidP="007A1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A6A" w:rsidRDefault="00766A6A" w:rsidP="007A1C48">
      <w:r>
        <w:separator/>
      </w:r>
    </w:p>
  </w:footnote>
  <w:footnote w:type="continuationSeparator" w:id="0">
    <w:p w:rsidR="00766A6A" w:rsidRDefault="00766A6A" w:rsidP="007A1C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C7009"/>
    <w:multiLevelType w:val="hybridMultilevel"/>
    <w:tmpl w:val="CB1CAC0C"/>
    <w:lvl w:ilvl="0" w:tplc="D5F2421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6953CCE"/>
    <w:multiLevelType w:val="hybridMultilevel"/>
    <w:tmpl w:val="FCA87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942AA"/>
    <w:multiLevelType w:val="hybridMultilevel"/>
    <w:tmpl w:val="7F0C8D50"/>
    <w:lvl w:ilvl="0" w:tplc="D5F24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4767B"/>
    <w:multiLevelType w:val="hybridMultilevel"/>
    <w:tmpl w:val="402E91B4"/>
    <w:lvl w:ilvl="0" w:tplc="D5F24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74C05"/>
    <w:multiLevelType w:val="hybridMultilevel"/>
    <w:tmpl w:val="48F40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DF3822"/>
    <w:multiLevelType w:val="hybridMultilevel"/>
    <w:tmpl w:val="668A22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E04C9"/>
    <w:multiLevelType w:val="hybridMultilevel"/>
    <w:tmpl w:val="A7701E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B813B3"/>
    <w:multiLevelType w:val="hybridMultilevel"/>
    <w:tmpl w:val="E6001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F4FCE"/>
    <w:multiLevelType w:val="hybridMultilevel"/>
    <w:tmpl w:val="A446B0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97F4B06"/>
    <w:multiLevelType w:val="hybridMultilevel"/>
    <w:tmpl w:val="0B868384"/>
    <w:lvl w:ilvl="0" w:tplc="C96A93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7FC05FB"/>
    <w:multiLevelType w:val="hybridMultilevel"/>
    <w:tmpl w:val="1E948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D37D71"/>
    <w:multiLevelType w:val="hybridMultilevel"/>
    <w:tmpl w:val="4984B5A4"/>
    <w:lvl w:ilvl="0" w:tplc="D5F24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2"/>
  </w:num>
  <w:num w:numId="5">
    <w:abstractNumId w:val="0"/>
  </w:num>
  <w:num w:numId="6">
    <w:abstractNumId w:val="3"/>
  </w:num>
  <w:num w:numId="7">
    <w:abstractNumId w:val="11"/>
  </w:num>
  <w:num w:numId="8">
    <w:abstractNumId w:val="1"/>
  </w:num>
  <w:num w:numId="9">
    <w:abstractNumId w:val="7"/>
  </w:num>
  <w:num w:numId="10">
    <w:abstractNumId w:val="4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D30"/>
    <w:rsid w:val="000000FE"/>
    <w:rsid w:val="00002A6B"/>
    <w:rsid w:val="00007F7F"/>
    <w:rsid w:val="00012DE0"/>
    <w:rsid w:val="00012F68"/>
    <w:rsid w:val="00022AA4"/>
    <w:rsid w:val="00024922"/>
    <w:rsid w:val="00024DAD"/>
    <w:rsid w:val="00030F2C"/>
    <w:rsid w:val="00034BF1"/>
    <w:rsid w:val="0003544F"/>
    <w:rsid w:val="000407C1"/>
    <w:rsid w:val="00043784"/>
    <w:rsid w:val="000458F4"/>
    <w:rsid w:val="00051C78"/>
    <w:rsid w:val="00052EE0"/>
    <w:rsid w:val="000535DA"/>
    <w:rsid w:val="00054194"/>
    <w:rsid w:val="00056A18"/>
    <w:rsid w:val="00056EE2"/>
    <w:rsid w:val="00060D06"/>
    <w:rsid w:val="0006376B"/>
    <w:rsid w:val="00063BAA"/>
    <w:rsid w:val="00084F71"/>
    <w:rsid w:val="00084F85"/>
    <w:rsid w:val="00090435"/>
    <w:rsid w:val="000905E9"/>
    <w:rsid w:val="00091A09"/>
    <w:rsid w:val="00091E4F"/>
    <w:rsid w:val="00096600"/>
    <w:rsid w:val="000A5A60"/>
    <w:rsid w:val="000A6AB6"/>
    <w:rsid w:val="000A707F"/>
    <w:rsid w:val="000A72F3"/>
    <w:rsid w:val="000B2685"/>
    <w:rsid w:val="000B3823"/>
    <w:rsid w:val="000B6ED2"/>
    <w:rsid w:val="000C597F"/>
    <w:rsid w:val="000D26BD"/>
    <w:rsid w:val="000D44C0"/>
    <w:rsid w:val="000D4AF8"/>
    <w:rsid w:val="000D651D"/>
    <w:rsid w:val="000D7016"/>
    <w:rsid w:val="000F1DA0"/>
    <w:rsid w:val="00110EA4"/>
    <w:rsid w:val="00114579"/>
    <w:rsid w:val="00115712"/>
    <w:rsid w:val="00116F12"/>
    <w:rsid w:val="00122A3B"/>
    <w:rsid w:val="00130696"/>
    <w:rsid w:val="00142C85"/>
    <w:rsid w:val="00146B36"/>
    <w:rsid w:val="00146BC0"/>
    <w:rsid w:val="00151CE3"/>
    <w:rsid w:val="001700D1"/>
    <w:rsid w:val="0018063B"/>
    <w:rsid w:val="00190C47"/>
    <w:rsid w:val="00191AF7"/>
    <w:rsid w:val="001A0D01"/>
    <w:rsid w:val="001A4C9B"/>
    <w:rsid w:val="001A5885"/>
    <w:rsid w:val="001A6515"/>
    <w:rsid w:val="001A7D57"/>
    <w:rsid w:val="001B543E"/>
    <w:rsid w:val="001C05ED"/>
    <w:rsid w:val="001C1F89"/>
    <w:rsid w:val="001C2116"/>
    <w:rsid w:val="001C28CC"/>
    <w:rsid w:val="001C4DCC"/>
    <w:rsid w:val="001D28F1"/>
    <w:rsid w:val="001E04AB"/>
    <w:rsid w:val="001E13AC"/>
    <w:rsid w:val="001E528B"/>
    <w:rsid w:val="001F020A"/>
    <w:rsid w:val="001F182F"/>
    <w:rsid w:val="001F213F"/>
    <w:rsid w:val="001F4692"/>
    <w:rsid w:val="001F5370"/>
    <w:rsid w:val="001F6C81"/>
    <w:rsid w:val="0020203B"/>
    <w:rsid w:val="002054FF"/>
    <w:rsid w:val="00206A2C"/>
    <w:rsid w:val="00210470"/>
    <w:rsid w:val="00211E89"/>
    <w:rsid w:val="002246BA"/>
    <w:rsid w:val="002276A0"/>
    <w:rsid w:val="002317D9"/>
    <w:rsid w:val="002318EC"/>
    <w:rsid w:val="00232DEF"/>
    <w:rsid w:val="0024101E"/>
    <w:rsid w:val="00243AB8"/>
    <w:rsid w:val="002507C5"/>
    <w:rsid w:val="00252797"/>
    <w:rsid w:val="00253EBC"/>
    <w:rsid w:val="00262AF8"/>
    <w:rsid w:val="002646E8"/>
    <w:rsid w:val="00272408"/>
    <w:rsid w:val="00274739"/>
    <w:rsid w:val="002747A5"/>
    <w:rsid w:val="00283534"/>
    <w:rsid w:val="00284909"/>
    <w:rsid w:val="00286AFB"/>
    <w:rsid w:val="00290D7B"/>
    <w:rsid w:val="00291D3D"/>
    <w:rsid w:val="002A0597"/>
    <w:rsid w:val="002A0CBE"/>
    <w:rsid w:val="002A1970"/>
    <w:rsid w:val="002A492B"/>
    <w:rsid w:val="002B4A96"/>
    <w:rsid w:val="002B6EE1"/>
    <w:rsid w:val="002C6034"/>
    <w:rsid w:val="002C62A0"/>
    <w:rsid w:val="002D0C71"/>
    <w:rsid w:val="002D2102"/>
    <w:rsid w:val="002E526F"/>
    <w:rsid w:val="002E5E96"/>
    <w:rsid w:val="002F0D97"/>
    <w:rsid w:val="002F4A0A"/>
    <w:rsid w:val="002F63E8"/>
    <w:rsid w:val="0030122D"/>
    <w:rsid w:val="00301969"/>
    <w:rsid w:val="00304EF8"/>
    <w:rsid w:val="00305E97"/>
    <w:rsid w:val="00312242"/>
    <w:rsid w:val="003208FC"/>
    <w:rsid w:val="00331D0B"/>
    <w:rsid w:val="00344134"/>
    <w:rsid w:val="003459BB"/>
    <w:rsid w:val="003477A4"/>
    <w:rsid w:val="0034784F"/>
    <w:rsid w:val="00355594"/>
    <w:rsid w:val="0036493F"/>
    <w:rsid w:val="0037027F"/>
    <w:rsid w:val="003712FA"/>
    <w:rsid w:val="00372EFD"/>
    <w:rsid w:val="00380688"/>
    <w:rsid w:val="00381C85"/>
    <w:rsid w:val="0038242B"/>
    <w:rsid w:val="00384085"/>
    <w:rsid w:val="00387A78"/>
    <w:rsid w:val="00392D90"/>
    <w:rsid w:val="003933EE"/>
    <w:rsid w:val="00395FD7"/>
    <w:rsid w:val="003A4E6C"/>
    <w:rsid w:val="003A62A4"/>
    <w:rsid w:val="003B2949"/>
    <w:rsid w:val="003B3923"/>
    <w:rsid w:val="003B7100"/>
    <w:rsid w:val="003C2935"/>
    <w:rsid w:val="003C319F"/>
    <w:rsid w:val="003D0D4D"/>
    <w:rsid w:val="003E4558"/>
    <w:rsid w:val="003E7DAD"/>
    <w:rsid w:val="003F2277"/>
    <w:rsid w:val="003F2F4D"/>
    <w:rsid w:val="003F3CEF"/>
    <w:rsid w:val="00403EB4"/>
    <w:rsid w:val="004079E3"/>
    <w:rsid w:val="00412BBE"/>
    <w:rsid w:val="004134EF"/>
    <w:rsid w:val="00413E21"/>
    <w:rsid w:val="00417FCB"/>
    <w:rsid w:val="00422569"/>
    <w:rsid w:val="00422F19"/>
    <w:rsid w:val="00423453"/>
    <w:rsid w:val="004239EE"/>
    <w:rsid w:val="00424B99"/>
    <w:rsid w:val="0043088A"/>
    <w:rsid w:val="00430C9F"/>
    <w:rsid w:val="00435161"/>
    <w:rsid w:val="00436DC9"/>
    <w:rsid w:val="00440DB3"/>
    <w:rsid w:val="0044350B"/>
    <w:rsid w:val="0044544B"/>
    <w:rsid w:val="00447C81"/>
    <w:rsid w:val="0046095B"/>
    <w:rsid w:val="00464AE6"/>
    <w:rsid w:val="0046706D"/>
    <w:rsid w:val="004702E2"/>
    <w:rsid w:val="00470504"/>
    <w:rsid w:val="004711F4"/>
    <w:rsid w:val="00481C3F"/>
    <w:rsid w:val="00487032"/>
    <w:rsid w:val="00487BF9"/>
    <w:rsid w:val="004902CF"/>
    <w:rsid w:val="0049317E"/>
    <w:rsid w:val="004A764B"/>
    <w:rsid w:val="004B3A23"/>
    <w:rsid w:val="004B4B17"/>
    <w:rsid w:val="004B6B28"/>
    <w:rsid w:val="004D1D7B"/>
    <w:rsid w:val="004D2844"/>
    <w:rsid w:val="004E3A51"/>
    <w:rsid w:val="004E70EC"/>
    <w:rsid w:val="004F60B7"/>
    <w:rsid w:val="004F6F29"/>
    <w:rsid w:val="00501C0C"/>
    <w:rsid w:val="00501E19"/>
    <w:rsid w:val="00504BBA"/>
    <w:rsid w:val="0050503D"/>
    <w:rsid w:val="005059A0"/>
    <w:rsid w:val="00510698"/>
    <w:rsid w:val="00512F69"/>
    <w:rsid w:val="00515FAD"/>
    <w:rsid w:val="0051744A"/>
    <w:rsid w:val="00523FB8"/>
    <w:rsid w:val="00534A04"/>
    <w:rsid w:val="0053527E"/>
    <w:rsid w:val="00535EF5"/>
    <w:rsid w:val="00545D5B"/>
    <w:rsid w:val="00547B5D"/>
    <w:rsid w:val="005652FF"/>
    <w:rsid w:val="0057230D"/>
    <w:rsid w:val="005758F2"/>
    <w:rsid w:val="00576504"/>
    <w:rsid w:val="00576834"/>
    <w:rsid w:val="00576B44"/>
    <w:rsid w:val="0058527A"/>
    <w:rsid w:val="00590DF9"/>
    <w:rsid w:val="00591C1B"/>
    <w:rsid w:val="005938D4"/>
    <w:rsid w:val="005A32EC"/>
    <w:rsid w:val="005A4853"/>
    <w:rsid w:val="005A5322"/>
    <w:rsid w:val="005B67FB"/>
    <w:rsid w:val="005C1EC4"/>
    <w:rsid w:val="005C730C"/>
    <w:rsid w:val="005E4B8F"/>
    <w:rsid w:val="005E7EB7"/>
    <w:rsid w:val="005F15E3"/>
    <w:rsid w:val="005F2F69"/>
    <w:rsid w:val="005F4A92"/>
    <w:rsid w:val="0060451D"/>
    <w:rsid w:val="0060681A"/>
    <w:rsid w:val="00610A51"/>
    <w:rsid w:val="006140C8"/>
    <w:rsid w:val="00617BEE"/>
    <w:rsid w:val="00627016"/>
    <w:rsid w:val="006310EE"/>
    <w:rsid w:val="00632DD7"/>
    <w:rsid w:val="00633C8A"/>
    <w:rsid w:val="006363F3"/>
    <w:rsid w:val="00650A04"/>
    <w:rsid w:val="00655544"/>
    <w:rsid w:val="00661D82"/>
    <w:rsid w:val="00661DEB"/>
    <w:rsid w:val="006679B3"/>
    <w:rsid w:val="006807CE"/>
    <w:rsid w:val="00681AA6"/>
    <w:rsid w:val="00684361"/>
    <w:rsid w:val="00687FD2"/>
    <w:rsid w:val="006A05F9"/>
    <w:rsid w:val="006B046B"/>
    <w:rsid w:val="006B220D"/>
    <w:rsid w:val="006B62E6"/>
    <w:rsid w:val="006B74CD"/>
    <w:rsid w:val="006C389B"/>
    <w:rsid w:val="006C550A"/>
    <w:rsid w:val="006C6EE4"/>
    <w:rsid w:val="006D3756"/>
    <w:rsid w:val="006D7CDB"/>
    <w:rsid w:val="006E5085"/>
    <w:rsid w:val="006F18F9"/>
    <w:rsid w:val="006F4330"/>
    <w:rsid w:val="006F5F15"/>
    <w:rsid w:val="0070311A"/>
    <w:rsid w:val="00703843"/>
    <w:rsid w:val="007060D1"/>
    <w:rsid w:val="007100FB"/>
    <w:rsid w:val="00712E55"/>
    <w:rsid w:val="00714ECE"/>
    <w:rsid w:val="00722123"/>
    <w:rsid w:val="00725A8B"/>
    <w:rsid w:val="00725A9C"/>
    <w:rsid w:val="00727338"/>
    <w:rsid w:val="00733359"/>
    <w:rsid w:val="00737379"/>
    <w:rsid w:val="00741E4C"/>
    <w:rsid w:val="00743995"/>
    <w:rsid w:val="0074766E"/>
    <w:rsid w:val="00750E75"/>
    <w:rsid w:val="00755D90"/>
    <w:rsid w:val="007571F4"/>
    <w:rsid w:val="0075736F"/>
    <w:rsid w:val="00757494"/>
    <w:rsid w:val="00760E86"/>
    <w:rsid w:val="00761825"/>
    <w:rsid w:val="007618FE"/>
    <w:rsid w:val="00763CB5"/>
    <w:rsid w:val="0076423D"/>
    <w:rsid w:val="00766A6A"/>
    <w:rsid w:val="00772852"/>
    <w:rsid w:val="007735F5"/>
    <w:rsid w:val="00777000"/>
    <w:rsid w:val="00777B9E"/>
    <w:rsid w:val="00782080"/>
    <w:rsid w:val="00782BEB"/>
    <w:rsid w:val="00792C4C"/>
    <w:rsid w:val="00794BCF"/>
    <w:rsid w:val="007A12F1"/>
    <w:rsid w:val="007A1C48"/>
    <w:rsid w:val="007A2116"/>
    <w:rsid w:val="007A354B"/>
    <w:rsid w:val="007A7AF2"/>
    <w:rsid w:val="007B6E38"/>
    <w:rsid w:val="007C2452"/>
    <w:rsid w:val="007C7E54"/>
    <w:rsid w:val="007D013D"/>
    <w:rsid w:val="007D0F52"/>
    <w:rsid w:val="007D412E"/>
    <w:rsid w:val="007D622F"/>
    <w:rsid w:val="007D6A3A"/>
    <w:rsid w:val="007E12BD"/>
    <w:rsid w:val="007E1CED"/>
    <w:rsid w:val="007E440E"/>
    <w:rsid w:val="007E4D90"/>
    <w:rsid w:val="007F286F"/>
    <w:rsid w:val="007F75B4"/>
    <w:rsid w:val="0080520A"/>
    <w:rsid w:val="00805F48"/>
    <w:rsid w:val="00806506"/>
    <w:rsid w:val="00812D44"/>
    <w:rsid w:val="00816F19"/>
    <w:rsid w:val="008204A0"/>
    <w:rsid w:val="0082597D"/>
    <w:rsid w:val="0082661A"/>
    <w:rsid w:val="008307BA"/>
    <w:rsid w:val="00831462"/>
    <w:rsid w:val="00841506"/>
    <w:rsid w:val="00842136"/>
    <w:rsid w:val="0084717E"/>
    <w:rsid w:val="00850A79"/>
    <w:rsid w:val="00865CD7"/>
    <w:rsid w:val="008744AA"/>
    <w:rsid w:val="00880C2D"/>
    <w:rsid w:val="008916EC"/>
    <w:rsid w:val="00893694"/>
    <w:rsid w:val="008A6A2E"/>
    <w:rsid w:val="008B1275"/>
    <w:rsid w:val="008B2CE9"/>
    <w:rsid w:val="008B3DB2"/>
    <w:rsid w:val="008B5D11"/>
    <w:rsid w:val="008C4638"/>
    <w:rsid w:val="008C4DFB"/>
    <w:rsid w:val="008D31EA"/>
    <w:rsid w:val="008D3251"/>
    <w:rsid w:val="008D6CCA"/>
    <w:rsid w:val="008E4F39"/>
    <w:rsid w:val="008E5343"/>
    <w:rsid w:val="008E63D9"/>
    <w:rsid w:val="008E6E1D"/>
    <w:rsid w:val="008F3A04"/>
    <w:rsid w:val="008F3AAE"/>
    <w:rsid w:val="008F3D94"/>
    <w:rsid w:val="008F707E"/>
    <w:rsid w:val="00901FA2"/>
    <w:rsid w:val="00907E2D"/>
    <w:rsid w:val="00910E7D"/>
    <w:rsid w:val="009113EE"/>
    <w:rsid w:val="00912C8C"/>
    <w:rsid w:val="00913CC5"/>
    <w:rsid w:val="009156EA"/>
    <w:rsid w:val="00916AB9"/>
    <w:rsid w:val="009218FA"/>
    <w:rsid w:val="00925C5A"/>
    <w:rsid w:val="0092685F"/>
    <w:rsid w:val="00931CBF"/>
    <w:rsid w:val="0094084A"/>
    <w:rsid w:val="00943B7F"/>
    <w:rsid w:val="00943E46"/>
    <w:rsid w:val="009446DD"/>
    <w:rsid w:val="0094711D"/>
    <w:rsid w:val="00955210"/>
    <w:rsid w:val="009630B9"/>
    <w:rsid w:val="00963C75"/>
    <w:rsid w:val="009663FC"/>
    <w:rsid w:val="00970ED9"/>
    <w:rsid w:val="00972991"/>
    <w:rsid w:val="0098037F"/>
    <w:rsid w:val="009828D1"/>
    <w:rsid w:val="0098586A"/>
    <w:rsid w:val="009911DA"/>
    <w:rsid w:val="0099184F"/>
    <w:rsid w:val="009930DA"/>
    <w:rsid w:val="00995613"/>
    <w:rsid w:val="00995E7F"/>
    <w:rsid w:val="009A0382"/>
    <w:rsid w:val="009A04EB"/>
    <w:rsid w:val="009A125C"/>
    <w:rsid w:val="009A46E6"/>
    <w:rsid w:val="009B233A"/>
    <w:rsid w:val="009D014E"/>
    <w:rsid w:val="009D606A"/>
    <w:rsid w:val="009E37AD"/>
    <w:rsid w:val="009E3EF9"/>
    <w:rsid w:val="009E4372"/>
    <w:rsid w:val="009F06B0"/>
    <w:rsid w:val="009F1986"/>
    <w:rsid w:val="009F3FED"/>
    <w:rsid w:val="009F4032"/>
    <w:rsid w:val="009F5106"/>
    <w:rsid w:val="009F6F1B"/>
    <w:rsid w:val="00A02F10"/>
    <w:rsid w:val="00A03114"/>
    <w:rsid w:val="00A06456"/>
    <w:rsid w:val="00A06679"/>
    <w:rsid w:val="00A151DB"/>
    <w:rsid w:val="00A16FEA"/>
    <w:rsid w:val="00A179EC"/>
    <w:rsid w:val="00A17EB0"/>
    <w:rsid w:val="00A21AEC"/>
    <w:rsid w:val="00A2506A"/>
    <w:rsid w:val="00A31CC0"/>
    <w:rsid w:val="00A378EB"/>
    <w:rsid w:val="00A403AC"/>
    <w:rsid w:val="00A41855"/>
    <w:rsid w:val="00A425C7"/>
    <w:rsid w:val="00A42666"/>
    <w:rsid w:val="00A44769"/>
    <w:rsid w:val="00A45323"/>
    <w:rsid w:val="00A47CF2"/>
    <w:rsid w:val="00A5014D"/>
    <w:rsid w:val="00A51D30"/>
    <w:rsid w:val="00A60C03"/>
    <w:rsid w:val="00A62970"/>
    <w:rsid w:val="00A6578F"/>
    <w:rsid w:val="00A772CB"/>
    <w:rsid w:val="00A77634"/>
    <w:rsid w:val="00A933F1"/>
    <w:rsid w:val="00A94C7C"/>
    <w:rsid w:val="00A975C7"/>
    <w:rsid w:val="00AB0BB5"/>
    <w:rsid w:val="00AB1E2F"/>
    <w:rsid w:val="00AB61B5"/>
    <w:rsid w:val="00AB62D6"/>
    <w:rsid w:val="00AC2E2A"/>
    <w:rsid w:val="00AC3424"/>
    <w:rsid w:val="00AC4D95"/>
    <w:rsid w:val="00AC5FAA"/>
    <w:rsid w:val="00AC649B"/>
    <w:rsid w:val="00AC7264"/>
    <w:rsid w:val="00AD0B49"/>
    <w:rsid w:val="00AD0D2A"/>
    <w:rsid w:val="00AD1F93"/>
    <w:rsid w:val="00AD5662"/>
    <w:rsid w:val="00AE1758"/>
    <w:rsid w:val="00AE191F"/>
    <w:rsid w:val="00AF07D1"/>
    <w:rsid w:val="00AF607B"/>
    <w:rsid w:val="00AF7A69"/>
    <w:rsid w:val="00B00EA5"/>
    <w:rsid w:val="00B20AF3"/>
    <w:rsid w:val="00B22960"/>
    <w:rsid w:val="00B314A1"/>
    <w:rsid w:val="00B35B91"/>
    <w:rsid w:val="00B372EB"/>
    <w:rsid w:val="00B37468"/>
    <w:rsid w:val="00B37C36"/>
    <w:rsid w:val="00B41156"/>
    <w:rsid w:val="00B5746B"/>
    <w:rsid w:val="00B62A34"/>
    <w:rsid w:val="00B67B7B"/>
    <w:rsid w:val="00B76BA8"/>
    <w:rsid w:val="00B85241"/>
    <w:rsid w:val="00B856BC"/>
    <w:rsid w:val="00B92AFE"/>
    <w:rsid w:val="00B954AF"/>
    <w:rsid w:val="00BB0694"/>
    <w:rsid w:val="00BB4564"/>
    <w:rsid w:val="00BB47BC"/>
    <w:rsid w:val="00BC381B"/>
    <w:rsid w:val="00BC640D"/>
    <w:rsid w:val="00BC7564"/>
    <w:rsid w:val="00BD0846"/>
    <w:rsid w:val="00BD0D18"/>
    <w:rsid w:val="00BD250B"/>
    <w:rsid w:val="00BD41CB"/>
    <w:rsid w:val="00BD52FC"/>
    <w:rsid w:val="00BD77D2"/>
    <w:rsid w:val="00BD7FBD"/>
    <w:rsid w:val="00BE3700"/>
    <w:rsid w:val="00BE410D"/>
    <w:rsid w:val="00BE57C0"/>
    <w:rsid w:val="00C06A10"/>
    <w:rsid w:val="00C06FDF"/>
    <w:rsid w:val="00C11C10"/>
    <w:rsid w:val="00C124AF"/>
    <w:rsid w:val="00C2445E"/>
    <w:rsid w:val="00C27494"/>
    <w:rsid w:val="00C32346"/>
    <w:rsid w:val="00C33737"/>
    <w:rsid w:val="00C3489F"/>
    <w:rsid w:val="00C34A39"/>
    <w:rsid w:val="00C35F84"/>
    <w:rsid w:val="00C36197"/>
    <w:rsid w:val="00C40137"/>
    <w:rsid w:val="00C433C2"/>
    <w:rsid w:val="00C559B8"/>
    <w:rsid w:val="00C618E7"/>
    <w:rsid w:val="00C70CC1"/>
    <w:rsid w:val="00C70EFD"/>
    <w:rsid w:val="00C71C8F"/>
    <w:rsid w:val="00C92EBC"/>
    <w:rsid w:val="00C94BE8"/>
    <w:rsid w:val="00C976A7"/>
    <w:rsid w:val="00C97985"/>
    <w:rsid w:val="00CA2BAF"/>
    <w:rsid w:val="00CA2CB7"/>
    <w:rsid w:val="00CA2DB6"/>
    <w:rsid w:val="00CB214A"/>
    <w:rsid w:val="00CC160D"/>
    <w:rsid w:val="00CC612B"/>
    <w:rsid w:val="00CC702D"/>
    <w:rsid w:val="00CD508B"/>
    <w:rsid w:val="00CE0C35"/>
    <w:rsid w:val="00CE261E"/>
    <w:rsid w:val="00CE6955"/>
    <w:rsid w:val="00CF22B5"/>
    <w:rsid w:val="00D01924"/>
    <w:rsid w:val="00D01939"/>
    <w:rsid w:val="00D02C79"/>
    <w:rsid w:val="00D036E6"/>
    <w:rsid w:val="00D0779B"/>
    <w:rsid w:val="00D11728"/>
    <w:rsid w:val="00D12400"/>
    <w:rsid w:val="00D12694"/>
    <w:rsid w:val="00D15975"/>
    <w:rsid w:val="00D16F1D"/>
    <w:rsid w:val="00D27FD3"/>
    <w:rsid w:val="00D31A4A"/>
    <w:rsid w:val="00D35ACE"/>
    <w:rsid w:val="00D40633"/>
    <w:rsid w:val="00D4238B"/>
    <w:rsid w:val="00D43B20"/>
    <w:rsid w:val="00D4772A"/>
    <w:rsid w:val="00D5081C"/>
    <w:rsid w:val="00D57FCF"/>
    <w:rsid w:val="00D66D34"/>
    <w:rsid w:val="00D672F7"/>
    <w:rsid w:val="00D718A6"/>
    <w:rsid w:val="00D72FC1"/>
    <w:rsid w:val="00D801BD"/>
    <w:rsid w:val="00D813F0"/>
    <w:rsid w:val="00D83696"/>
    <w:rsid w:val="00D84B50"/>
    <w:rsid w:val="00D84C5C"/>
    <w:rsid w:val="00D93772"/>
    <w:rsid w:val="00D94762"/>
    <w:rsid w:val="00D95D9F"/>
    <w:rsid w:val="00D964BF"/>
    <w:rsid w:val="00D96A88"/>
    <w:rsid w:val="00D97993"/>
    <w:rsid w:val="00DA25A6"/>
    <w:rsid w:val="00DA5605"/>
    <w:rsid w:val="00DA62AF"/>
    <w:rsid w:val="00DA6A39"/>
    <w:rsid w:val="00DB4E05"/>
    <w:rsid w:val="00DB6CBF"/>
    <w:rsid w:val="00DB74F8"/>
    <w:rsid w:val="00DC0BBC"/>
    <w:rsid w:val="00DC12BE"/>
    <w:rsid w:val="00DC66D6"/>
    <w:rsid w:val="00DD60F0"/>
    <w:rsid w:val="00DD763E"/>
    <w:rsid w:val="00DE20C3"/>
    <w:rsid w:val="00DE48E4"/>
    <w:rsid w:val="00DE57D4"/>
    <w:rsid w:val="00DE622C"/>
    <w:rsid w:val="00DE676A"/>
    <w:rsid w:val="00DE6D6B"/>
    <w:rsid w:val="00DE7AF6"/>
    <w:rsid w:val="00DF1919"/>
    <w:rsid w:val="00DF4A11"/>
    <w:rsid w:val="00E0094C"/>
    <w:rsid w:val="00E07E70"/>
    <w:rsid w:val="00E10AB9"/>
    <w:rsid w:val="00E16512"/>
    <w:rsid w:val="00E171A0"/>
    <w:rsid w:val="00E2130F"/>
    <w:rsid w:val="00E23DFF"/>
    <w:rsid w:val="00E24444"/>
    <w:rsid w:val="00E2621A"/>
    <w:rsid w:val="00E2662D"/>
    <w:rsid w:val="00E300B4"/>
    <w:rsid w:val="00E31391"/>
    <w:rsid w:val="00E333C5"/>
    <w:rsid w:val="00E44144"/>
    <w:rsid w:val="00E52F68"/>
    <w:rsid w:val="00E5540E"/>
    <w:rsid w:val="00E55461"/>
    <w:rsid w:val="00E56535"/>
    <w:rsid w:val="00E61919"/>
    <w:rsid w:val="00E64983"/>
    <w:rsid w:val="00E66B24"/>
    <w:rsid w:val="00E82927"/>
    <w:rsid w:val="00E8365E"/>
    <w:rsid w:val="00E91C80"/>
    <w:rsid w:val="00E93A22"/>
    <w:rsid w:val="00EA50B2"/>
    <w:rsid w:val="00EA6EB3"/>
    <w:rsid w:val="00EA76C1"/>
    <w:rsid w:val="00EB1E3F"/>
    <w:rsid w:val="00EB2AA7"/>
    <w:rsid w:val="00EB3ABE"/>
    <w:rsid w:val="00EB3C06"/>
    <w:rsid w:val="00EB66E2"/>
    <w:rsid w:val="00ED6F2E"/>
    <w:rsid w:val="00ED6FBE"/>
    <w:rsid w:val="00ED7545"/>
    <w:rsid w:val="00ED7A07"/>
    <w:rsid w:val="00EE292E"/>
    <w:rsid w:val="00EE42E1"/>
    <w:rsid w:val="00EF3D06"/>
    <w:rsid w:val="00EF4F69"/>
    <w:rsid w:val="00EF6D42"/>
    <w:rsid w:val="00EF79E1"/>
    <w:rsid w:val="00F01C0D"/>
    <w:rsid w:val="00F022B8"/>
    <w:rsid w:val="00F03A5C"/>
    <w:rsid w:val="00F133F4"/>
    <w:rsid w:val="00F141E5"/>
    <w:rsid w:val="00F155D9"/>
    <w:rsid w:val="00F16716"/>
    <w:rsid w:val="00F17AFA"/>
    <w:rsid w:val="00F238F5"/>
    <w:rsid w:val="00F243A9"/>
    <w:rsid w:val="00F24D4A"/>
    <w:rsid w:val="00F27898"/>
    <w:rsid w:val="00F3346A"/>
    <w:rsid w:val="00F352BC"/>
    <w:rsid w:val="00F41073"/>
    <w:rsid w:val="00F553BF"/>
    <w:rsid w:val="00F63D1B"/>
    <w:rsid w:val="00F71A1A"/>
    <w:rsid w:val="00F84B07"/>
    <w:rsid w:val="00F86610"/>
    <w:rsid w:val="00F916D5"/>
    <w:rsid w:val="00F92F0A"/>
    <w:rsid w:val="00F93388"/>
    <w:rsid w:val="00F939C0"/>
    <w:rsid w:val="00F95849"/>
    <w:rsid w:val="00FA0756"/>
    <w:rsid w:val="00FA089D"/>
    <w:rsid w:val="00FA2B2C"/>
    <w:rsid w:val="00FB0EB7"/>
    <w:rsid w:val="00FC3F81"/>
    <w:rsid w:val="00FC62CA"/>
    <w:rsid w:val="00FC78EA"/>
    <w:rsid w:val="00FE04C1"/>
    <w:rsid w:val="00FE14B8"/>
    <w:rsid w:val="00FE22C2"/>
    <w:rsid w:val="00FE4D9A"/>
    <w:rsid w:val="00FE5A45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5E5CE70-8511-4880-B3E2-5CCA18C6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504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5C1EC4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E4D9A"/>
    <w:pPr>
      <w:spacing w:before="100" w:beforeAutospacing="1" w:after="100" w:afterAutospacing="1"/>
    </w:pPr>
  </w:style>
  <w:style w:type="paragraph" w:styleId="a5">
    <w:name w:val="Balloon Text"/>
    <w:basedOn w:val="a"/>
    <w:semiHidden/>
    <w:rsid w:val="00E0094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5C1EC4"/>
    <w:rPr>
      <w:sz w:val="28"/>
    </w:rPr>
  </w:style>
  <w:style w:type="table" w:styleId="a6">
    <w:name w:val="Table Grid"/>
    <w:basedOn w:val="a1"/>
    <w:uiPriority w:val="59"/>
    <w:rsid w:val="00D16F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D16F1D"/>
    <w:rPr>
      <w:color w:val="0000FF"/>
      <w:u w:val="single"/>
    </w:rPr>
  </w:style>
  <w:style w:type="character" w:customStyle="1" w:styleId="a4">
    <w:name w:val="Основной текст Знак"/>
    <w:link w:val="a3"/>
    <w:rsid w:val="001E528B"/>
    <w:rPr>
      <w:sz w:val="24"/>
      <w:szCs w:val="24"/>
    </w:rPr>
  </w:style>
  <w:style w:type="paragraph" w:styleId="3">
    <w:name w:val="Body Text 3"/>
    <w:basedOn w:val="a"/>
    <w:link w:val="30"/>
    <w:rsid w:val="0028353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283534"/>
    <w:rPr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F03A5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9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6;&#1077;&#1090;&#1080;&#1082;&#1086;&#1074;&#1072;\Application%20Data\Microsoft\&#1064;&#1072;&#1073;&#1083;&#1086;&#1085;&#1099;\&#1055;&#1086;&#1089;&#1090;&#1072;&#1085;&#1086;&#1074;&#1083;&#1077;&#1085;&#1080;&#1077;%20&#1072;&#1076;&#1084;&#1080;&#1085;&#1080;&#1089;&#1090;&#1088;&#1072;&#1094;&#1080;&#1080;%20&#1087;&#1086;&#1089;&#1077;&#1083;&#1077;&#1085;&#1080;&#110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22F0E-85EF-4CA3-B863-B3FE3E6AB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администрации поселения</Template>
  <TotalTime>0</TotalTime>
  <Pages>1</Pages>
  <Words>188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АЛЕКСАНДРОВСКОГО СЕЛЬСКОГО ПОСЕЛЕНИЯ</vt:lpstr>
    </vt:vector>
  </TitlesOfParts>
  <Company>Сельская администрация</Company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АЛЕКСАНДРОВСКОГО СЕЛЬСКОГО ПОСЕЛЕНИЯ</dc:title>
  <dc:creator>Жетикова</dc:creator>
  <cp:lastModifiedBy>Ильичёва Ольга Ивановна</cp:lastModifiedBy>
  <cp:revision>2</cp:revision>
  <cp:lastPrinted>2023-12-13T04:25:00Z</cp:lastPrinted>
  <dcterms:created xsi:type="dcterms:W3CDTF">2023-12-13T04:33:00Z</dcterms:created>
  <dcterms:modified xsi:type="dcterms:W3CDTF">2023-12-13T04:33:00Z</dcterms:modified>
</cp:coreProperties>
</file>